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margin" w:tblpY="2121"/>
        <w:tblW w:w="9625" w:type="dxa"/>
        <w:tblLook w:val="04A0" w:firstRow="1" w:lastRow="0" w:firstColumn="1" w:lastColumn="0" w:noHBand="0" w:noVBand="1"/>
      </w:tblPr>
      <w:tblGrid>
        <w:gridCol w:w="3055"/>
        <w:gridCol w:w="6570"/>
      </w:tblGrid>
      <w:tr w:rsidR="002D49A9" w:rsidRPr="004566F5" w14:paraId="5CFCE1BB" w14:textId="77777777" w:rsidTr="52D221AA">
        <w:tc>
          <w:tcPr>
            <w:tcW w:w="3055" w:type="dxa"/>
            <w:shd w:val="clear" w:color="auto" w:fill="auto"/>
          </w:tcPr>
          <w:p w14:paraId="5424123E" w14:textId="50F8CD95" w:rsidR="002D49A9" w:rsidRPr="00D01D51" w:rsidRDefault="003906DC" w:rsidP="00E57A0A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</w:t>
            </w:r>
            <w:r w:rsidR="002D49A9">
              <w:rPr>
                <w:rFonts w:ascii="Segoe UI Semibold" w:hAnsi="Segoe UI Semibold" w:cs="Segoe UI Semibold"/>
                <w:sz w:val="20"/>
              </w:rPr>
              <w:t>Part</w:t>
            </w:r>
            <w:r w:rsidR="000F749B">
              <w:rPr>
                <w:rFonts w:ascii="Segoe UI Semibold" w:hAnsi="Segoe UI Semibold" w:cs="Segoe UI Semibold"/>
                <w:sz w:val="20"/>
              </w:rPr>
              <w:t>n</w:t>
            </w:r>
            <w:r w:rsidR="002D49A9">
              <w:rPr>
                <w:rFonts w:ascii="Segoe UI Semibold" w:hAnsi="Segoe UI Semibold" w:cs="Segoe UI Semibold"/>
                <w:sz w:val="20"/>
              </w:rPr>
              <w:t>er Name</w:t>
            </w:r>
            <w:r w:rsidR="000F749B">
              <w:rPr>
                <w:rFonts w:ascii="Segoe UI Semibold" w:hAnsi="Segoe UI Semibold" w:cs="Segoe UI Semibold"/>
                <w:sz w:val="20"/>
              </w:rPr>
              <w:t xml:space="preserve"> (Company Name)</w:t>
            </w:r>
          </w:p>
        </w:tc>
        <w:tc>
          <w:tcPr>
            <w:tcW w:w="6570" w:type="dxa"/>
            <w:shd w:val="clear" w:color="auto" w:fill="auto"/>
          </w:tcPr>
          <w:p w14:paraId="06DCBAF4" w14:textId="5B989406" w:rsidR="002D49A9" w:rsidRPr="004566F5" w:rsidRDefault="002D49A9" w:rsidP="00E57A0A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1E21E2" w:rsidRPr="004566F5" w14:paraId="1053699E" w14:textId="77777777" w:rsidTr="52D221AA">
        <w:tc>
          <w:tcPr>
            <w:tcW w:w="3055" w:type="dxa"/>
            <w:shd w:val="clear" w:color="auto" w:fill="auto"/>
          </w:tcPr>
          <w:p w14:paraId="6C6C9A86" w14:textId="304B2A55" w:rsidR="001E21E2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*Partner ID</w:t>
            </w:r>
          </w:p>
        </w:tc>
        <w:tc>
          <w:tcPr>
            <w:tcW w:w="6570" w:type="dxa"/>
            <w:shd w:val="clear" w:color="auto" w:fill="auto"/>
          </w:tcPr>
          <w:p w14:paraId="1D70ED7C" w14:textId="37C0460E" w:rsidR="001E21E2" w:rsidRPr="004566F5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</w:p>
        </w:tc>
      </w:tr>
      <w:tr w:rsidR="001E21E2" w:rsidRPr="004566F5" w14:paraId="59A2A931" w14:textId="77777777" w:rsidTr="52D221AA">
        <w:tc>
          <w:tcPr>
            <w:tcW w:w="3055" w:type="dxa"/>
            <w:shd w:val="clear" w:color="auto" w:fill="auto"/>
          </w:tcPr>
          <w:p w14:paraId="6B079562" w14:textId="4EA3DD37" w:rsidR="001E21E2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*Partner Contact First Name</w:t>
            </w:r>
          </w:p>
        </w:tc>
        <w:tc>
          <w:tcPr>
            <w:tcW w:w="6570" w:type="dxa"/>
            <w:shd w:val="clear" w:color="auto" w:fill="auto"/>
          </w:tcPr>
          <w:p w14:paraId="1CFAB947" w14:textId="664C632C" w:rsidR="001E21E2" w:rsidRPr="004566F5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1E21E2" w:rsidRPr="004566F5" w14:paraId="65DFCF37" w14:textId="77777777" w:rsidTr="52D221AA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504192D1" w14:textId="7F6A54C1" w:rsidR="001E21E2" w:rsidRPr="00D01D51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*Partner Contact Last Name</w:t>
            </w:r>
          </w:p>
        </w:tc>
        <w:tc>
          <w:tcPr>
            <w:tcW w:w="6570" w:type="dxa"/>
            <w:tcBorders>
              <w:bottom w:val="single" w:sz="4" w:space="0" w:color="auto"/>
            </w:tcBorders>
            <w:shd w:val="clear" w:color="auto" w:fill="auto"/>
          </w:tcPr>
          <w:p w14:paraId="7EAA49D8" w14:textId="1B8571E4" w:rsidR="001E21E2" w:rsidRPr="004566F5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1E21E2" w14:paraId="4C5A5A63" w14:textId="77777777" w:rsidTr="52D221AA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561D529C" w14:textId="2D425EC9" w:rsidR="001E21E2" w:rsidRPr="00944D4C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*Partner Contact Email</w:t>
            </w:r>
          </w:p>
        </w:tc>
        <w:tc>
          <w:tcPr>
            <w:tcW w:w="6570" w:type="dxa"/>
            <w:tcBorders>
              <w:bottom w:val="single" w:sz="4" w:space="0" w:color="auto"/>
            </w:tcBorders>
            <w:shd w:val="clear" w:color="auto" w:fill="auto"/>
          </w:tcPr>
          <w:p w14:paraId="3DF71E83" w14:textId="696F08AC" w:rsidR="001E21E2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lang w:eastAsia="ko-KR"/>
              </w:rPr>
            </w:pPr>
          </w:p>
        </w:tc>
      </w:tr>
    </w:tbl>
    <w:p w14:paraId="0FCE155B" w14:textId="7BD82652" w:rsidR="00BB4113" w:rsidRDefault="00BF3C0D" w:rsidP="00BB4113">
      <w:pPr>
        <w:spacing w:after="0" w:line="360" w:lineRule="auto"/>
        <w:jc w:val="center"/>
        <w:rPr>
          <w:rFonts w:ascii="Segoe UI Semibold" w:hAnsi="Segoe UI Semibold" w:cs="Segoe UI Semibold"/>
          <w:sz w:val="24"/>
          <w:szCs w:val="24"/>
        </w:rPr>
      </w:pPr>
      <w:r>
        <w:rPr>
          <w:rFonts w:ascii="Segoe UI Semibold" w:hAnsi="Segoe UI Semibold" w:cs="Segoe UI Semibold"/>
          <w:sz w:val="24"/>
          <w:szCs w:val="24"/>
        </w:rPr>
        <w:t xml:space="preserve">                                  </w:t>
      </w:r>
      <w:r w:rsidR="00534FE2">
        <w:rPr>
          <w:rFonts w:ascii="Segoe UI Semibold" w:hAnsi="Segoe UI Semibold" w:cs="Segoe UI Semibold"/>
          <w:sz w:val="24"/>
          <w:szCs w:val="24"/>
        </w:rPr>
        <w:t xml:space="preserve">Azure </w:t>
      </w:r>
      <w:r w:rsidR="000D4640">
        <w:rPr>
          <w:rFonts w:ascii="Segoe UI Semibold" w:hAnsi="Segoe UI Semibold" w:cs="Segoe UI Semibold"/>
          <w:sz w:val="24"/>
          <w:szCs w:val="24"/>
        </w:rPr>
        <w:t xml:space="preserve">Local </w:t>
      </w:r>
      <w:r w:rsidR="00534FE2">
        <w:rPr>
          <w:rFonts w:ascii="Segoe UI Semibold" w:hAnsi="Segoe UI Semibold" w:cs="Segoe UI Semibold"/>
          <w:sz w:val="24"/>
          <w:szCs w:val="24"/>
        </w:rPr>
        <w:t xml:space="preserve">Boost Request </w:t>
      </w:r>
      <w:r w:rsidR="003A6A07">
        <w:rPr>
          <w:rFonts w:ascii="Segoe UI Semibold" w:hAnsi="Segoe UI Semibold" w:cs="Segoe UI Semibold"/>
          <w:sz w:val="24"/>
          <w:szCs w:val="24"/>
        </w:rPr>
        <w:t>Template</w:t>
      </w:r>
    </w:p>
    <w:p w14:paraId="096DA13B" w14:textId="77777777" w:rsidR="00DD0EDB" w:rsidRDefault="00DD0EDB" w:rsidP="00DD0EDB">
      <w:pPr>
        <w:spacing w:after="0" w:line="240" w:lineRule="auto"/>
        <w:jc w:val="center"/>
      </w:pPr>
    </w:p>
    <w:tbl>
      <w:tblPr>
        <w:tblStyle w:val="TableGrid"/>
        <w:tblW w:w="9625" w:type="dxa"/>
        <w:tblLook w:val="04A0" w:firstRow="1" w:lastRow="0" w:firstColumn="1" w:lastColumn="0" w:noHBand="0" w:noVBand="1"/>
      </w:tblPr>
      <w:tblGrid>
        <w:gridCol w:w="3055"/>
        <w:gridCol w:w="6570"/>
      </w:tblGrid>
      <w:tr w:rsidR="001E21E2" w:rsidRPr="00010E64" w14:paraId="6F3C8A24" w14:textId="77777777">
        <w:tc>
          <w:tcPr>
            <w:tcW w:w="3055" w:type="dxa"/>
            <w:shd w:val="clear" w:color="auto" w:fill="auto"/>
          </w:tcPr>
          <w:p w14:paraId="4DCF07AF" w14:textId="1C238449" w:rsidR="001E21E2" w:rsidRPr="00D01D51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</w:t>
            </w:r>
            <w:r w:rsidR="000F749B">
              <w:rPr>
                <w:rFonts w:ascii="Segoe UI Semibold" w:hAnsi="Segoe UI Semibold" w:cs="Segoe UI Semibold"/>
                <w:sz w:val="20"/>
              </w:rPr>
              <w:t xml:space="preserve">End </w:t>
            </w:r>
            <w:r>
              <w:rPr>
                <w:rFonts w:ascii="Segoe UI Semibold" w:hAnsi="Segoe UI Semibold" w:cs="Segoe UI Semibold"/>
                <w:sz w:val="20"/>
              </w:rPr>
              <w:t>Customer</w:t>
            </w:r>
            <w:r w:rsidR="000F749B">
              <w:rPr>
                <w:rFonts w:ascii="Segoe UI Semibold" w:hAnsi="Segoe UI Semibold" w:cs="Segoe UI Semibold"/>
                <w:sz w:val="20"/>
              </w:rPr>
              <w:t xml:space="preserve"> </w:t>
            </w:r>
            <w:r>
              <w:rPr>
                <w:rFonts w:ascii="Segoe UI Semibold" w:hAnsi="Segoe UI Semibold" w:cs="Segoe UI Semibold"/>
                <w:sz w:val="20"/>
              </w:rPr>
              <w:t xml:space="preserve">Name </w:t>
            </w:r>
          </w:p>
        </w:tc>
        <w:tc>
          <w:tcPr>
            <w:tcW w:w="6570" w:type="dxa"/>
            <w:shd w:val="clear" w:color="auto" w:fill="auto"/>
          </w:tcPr>
          <w:p w14:paraId="1A66A7B5" w14:textId="105464E0" w:rsidR="001E21E2" w:rsidRPr="004566F5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1E21E2" w:rsidRPr="00010E64" w14:paraId="20037ADE" w14:textId="77777777">
        <w:tc>
          <w:tcPr>
            <w:tcW w:w="3055" w:type="dxa"/>
            <w:shd w:val="clear" w:color="auto" w:fill="auto"/>
          </w:tcPr>
          <w:p w14:paraId="008C7A8C" w14:textId="07340575" w:rsidR="001E21E2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*TPID</w:t>
            </w:r>
          </w:p>
        </w:tc>
        <w:tc>
          <w:tcPr>
            <w:tcW w:w="6570" w:type="dxa"/>
            <w:shd w:val="clear" w:color="auto" w:fill="auto"/>
          </w:tcPr>
          <w:p w14:paraId="2845FCE4" w14:textId="10AEA2E5" w:rsidR="001E21E2" w:rsidRPr="004566F5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</w:p>
        </w:tc>
      </w:tr>
      <w:tr w:rsidR="001E21E2" w:rsidRPr="00010E64" w14:paraId="5FAEFA1D" w14:textId="77777777">
        <w:tc>
          <w:tcPr>
            <w:tcW w:w="3055" w:type="dxa"/>
            <w:shd w:val="clear" w:color="auto" w:fill="auto"/>
          </w:tcPr>
          <w:p w14:paraId="408D52EE" w14:textId="568E470A" w:rsidR="001E21E2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*Customer Contact First Name</w:t>
            </w:r>
          </w:p>
        </w:tc>
        <w:tc>
          <w:tcPr>
            <w:tcW w:w="6570" w:type="dxa"/>
            <w:shd w:val="clear" w:color="auto" w:fill="auto"/>
          </w:tcPr>
          <w:p w14:paraId="08B3401B" w14:textId="16ABE38A" w:rsidR="001E21E2" w:rsidRPr="004566F5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1E21E2" w:rsidRPr="00010E64" w14:paraId="5DA2A209" w14:textId="77777777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56BE0E1D" w14:textId="58AC9F3F" w:rsidR="001E21E2" w:rsidRPr="00D01D51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*Customer Contact Last Name</w:t>
            </w:r>
          </w:p>
        </w:tc>
        <w:tc>
          <w:tcPr>
            <w:tcW w:w="6570" w:type="dxa"/>
            <w:tcBorders>
              <w:bottom w:val="single" w:sz="4" w:space="0" w:color="auto"/>
            </w:tcBorders>
            <w:shd w:val="clear" w:color="auto" w:fill="auto"/>
          </w:tcPr>
          <w:p w14:paraId="543057BC" w14:textId="5B44EF63" w:rsidR="001E21E2" w:rsidRPr="004566F5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1E21E2" w:rsidRPr="00010E64" w14:paraId="53AA7BB7" w14:textId="77777777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432F0BD6" w14:textId="2392EE91" w:rsidR="001E21E2" w:rsidRPr="00944D4C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*Customer Contact Email</w:t>
            </w:r>
          </w:p>
        </w:tc>
        <w:tc>
          <w:tcPr>
            <w:tcW w:w="6570" w:type="dxa"/>
            <w:tcBorders>
              <w:bottom w:val="single" w:sz="4" w:space="0" w:color="auto"/>
            </w:tcBorders>
            <w:shd w:val="clear" w:color="auto" w:fill="auto"/>
          </w:tcPr>
          <w:p w14:paraId="7EE5DF0A" w14:textId="7EA08306" w:rsidR="001E21E2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lang w:eastAsia="ko-KR"/>
              </w:rPr>
            </w:pPr>
          </w:p>
        </w:tc>
      </w:tr>
      <w:tr w:rsidR="001E21E2" w:rsidRPr="00010E64" w14:paraId="53C93684" w14:textId="77777777" w:rsidTr="00EF4427">
        <w:tc>
          <w:tcPr>
            <w:tcW w:w="3055" w:type="dxa"/>
            <w:shd w:val="clear" w:color="auto" w:fill="auto"/>
          </w:tcPr>
          <w:p w14:paraId="4E5909B3" w14:textId="45881ACD" w:rsidR="001E21E2" w:rsidRPr="00944D4C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 xml:space="preserve">*Segment </w:t>
            </w:r>
          </w:p>
        </w:tc>
        <w:tc>
          <w:tcPr>
            <w:tcW w:w="6570" w:type="dxa"/>
            <w:shd w:val="clear" w:color="auto" w:fill="auto"/>
          </w:tcPr>
          <w:p w14:paraId="48D5F949" w14:textId="6ECF8A1E" w:rsidR="001E21E2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lang w:eastAsia="ko-KR"/>
              </w:rPr>
            </w:pPr>
          </w:p>
        </w:tc>
      </w:tr>
      <w:tr w:rsidR="00A46C4A" w:rsidRPr="00010E64" w14:paraId="2933260A" w14:textId="77777777" w:rsidTr="00A46C4A">
        <w:tc>
          <w:tcPr>
            <w:tcW w:w="3055" w:type="dxa"/>
            <w:shd w:val="clear" w:color="auto" w:fill="auto"/>
          </w:tcPr>
          <w:p w14:paraId="67E69F52" w14:textId="49181FFD" w:rsidR="00A46C4A" w:rsidRDefault="00B1063B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Assessment Workshop? (Y/N)</w:t>
            </w:r>
          </w:p>
        </w:tc>
        <w:tc>
          <w:tcPr>
            <w:tcW w:w="6570" w:type="dxa"/>
            <w:shd w:val="clear" w:color="auto" w:fill="auto"/>
          </w:tcPr>
          <w:p w14:paraId="157AF5C4" w14:textId="37328A2E" w:rsidR="00A46C4A" w:rsidRPr="00CE7895" w:rsidRDefault="00A46C4A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A46C4A" w:rsidRPr="00010E64" w14:paraId="185F2241" w14:textId="77777777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0A0237A7" w14:textId="5436EFC0" w:rsidR="00A46C4A" w:rsidRDefault="009C2C43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Number of</w:t>
            </w:r>
            <w:r w:rsidR="00FF6010">
              <w:rPr>
                <w:rFonts w:ascii="Segoe UI Semibold" w:hAnsi="Segoe UI Semibold" w:cs="Segoe UI Semibold"/>
                <w:sz w:val="20"/>
              </w:rPr>
              <w:t xml:space="preserve"> </w:t>
            </w:r>
            <w:r w:rsidR="004E3703">
              <w:rPr>
                <w:rFonts w:ascii="Segoe UI Semibold" w:hAnsi="Segoe UI Semibold" w:cs="Segoe UI Semibold"/>
                <w:sz w:val="20"/>
              </w:rPr>
              <w:t>AMD</w:t>
            </w:r>
            <w:r w:rsidR="00FF6010">
              <w:rPr>
                <w:rFonts w:ascii="Segoe UI Semibold" w:hAnsi="Segoe UI Semibold" w:cs="Segoe UI Semibold"/>
                <w:sz w:val="20"/>
              </w:rPr>
              <w:t xml:space="preserve"> </w:t>
            </w:r>
            <w:r>
              <w:rPr>
                <w:rFonts w:ascii="Segoe UI Semibold" w:hAnsi="Segoe UI Semibold" w:cs="Segoe UI Semibold"/>
                <w:sz w:val="20"/>
              </w:rPr>
              <w:t>Nodes Planned to Migrate</w:t>
            </w:r>
            <w:r w:rsidR="00CE7895">
              <w:rPr>
                <w:rFonts w:ascii="Segoe UI Semibold" w:hAnsi="Segoe UI Semibold" w:cs="Segoe UI Semibold"/>
                <w:sz w:val="20"/>
              </w:rPr>
              <w:t>: 10</w:t>
            </w:r>
            <w:r w:rsidR="00E0192A">
              <w:rPr>
                <w:rFonts w:ascii="Segoe UI Semibold" w:hAnsi="Segoe UI Semibold" w:cs="Segoe UI Semibold"/>
                <w:sz w:val="20"/>
              </w:rPr>
              <w:t xml:space="preserve">-24, 25-49, </w:t>
            </w:r>
            <w:r w:rsidR="002B1173">
              <w:rPr>
                <w:rFonts w:ascii="Segoe UI Semibold" w:hAnsi="Segoe UI Semibold" w:cs="Segoe UI Semibold"/>
                <w:sz w:val="20"/>
              </w:rPr>
              <w:t>50-74, 75</w:t>
            </w:r>
            <w:r w:rsidR="00517905">
              <w:rPr>
                <w:rFonts w:ascii="Segoe UI Semibold" w:hAnsi="Segoe UI Semibold" w:cs="Segoe UI Semibold"/>
                <w:sz w:val="20"/>
              </w:rPr>
              <w:t>+</w:t>
            </w:r>
          </w:p>
        </w:tc>
        <w:tc>
          <w:tcPr>
            <w:tcW w:w="6570" w:type="dxa"/>
            <w:tcBorders>
              <w:bottom w:val="single" w:sz="4" w:space="0" w:color="auto"/>
            </w:tcBorders>
            <w:shd w:val="clear" w:color="auto" w:fill="auto"/>
          </w:tcPr>
          <w:p w14:paraId="121DB2C0" w14:textId="28EBCABF" w:rsidR="00A46C4A" w:rsidRPr="00CE7895" w:rsidRDefault="00A46C4A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</w:tbl>
    <w:p w14:paraId="697BCE40" w14:textId="77777777" w:rsidR="005570A6" w:rsidRDefault="005570A6" w:rsidP="005570A6">
      <w:pPr>
        <w:spacing w:after="0" w:line="240" w:lineRule="auto"/>
        <w:jc w:val="center"/>
      </w:pPr>
    </w:p>
    <w:tbl>
      <w:tblPr>
        <w:tblStyle w:val="TableGrid"/>
        <w:tblW w:w="9625" w:type="dxa"/>
        <w:tblLook w:val="04A0" w:firstRow="1" w:lastRow="0" w:firstColumn="1" w:lastColumn="0" w:noHBand="0" w:noVBand="1"/>
      </w:tblPr>
      <w:tblGrid>
        <w:gridCol w:w="3055"/>
        <w:gridCol w:w="4665"/>
        <w:gridCol w:w="1905"/>
      </w:tblGrid>
      <w:tr w:rsidR="002D49A9" w:rsidRPr="00010E64" w14:paraId="08BF25F9" w14:textId="77777777" w:rsidTr="485C4646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47D7E0BF" w14:textId="71AB4657" w:rsidR="002D49A9" w:rsidRPr="00D01D51" w:rsidRDefault="002D49A9" w:rsidP="002D49A9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Country of customer HQ</w:t>
            </w:r>
          </w:p>
        </w:tc>
        <w:tc>
          <w:tcPr>
            <w:tcW w:w="657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FD5D0FC" w14:textId="3D66DA06" w:rsidR="002D49A9" w:rsidRPr="004566F5" w:rsidRDefault="002D49A9" w:rsidP="002D49A9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2D49A9" w:rsidRPr="00010E64" w14:paraId="471042FF" w14:textId="77777777" w:rsidTr="485C4646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5B5F992B" w14:textId="75C890A7" w:rsidR="002D49A9" w:rsidRPr="00944D4C" w:rsidRDefault="002D49A9" w:rsidP="002D49A9">
            <w:pPr>
              <w:rPr>
                <w:rFonts w:ascii="Segoe UI Semibold" w:hAnsi="Segoe UI Semibold" w:cs="Segoe UI Semibold"/>
                <w:sz w:val="20"/>
              </w:rPr>
            </w:pPr>
            <w:r w:rsidRPr="00944D4C">
              <w:rPr>
                <w:rFonts w:ascii="Segoe UI Semibold" w:hAnsi="Segoe UI Semibold" w:cs="Segoe UI Semibold"/>
                <w:sz w:val="20"/>
              </w:rPr>
              <w:t>Industry</w:t>
            </w:r>
          </w:p>
        </w:tc>
        <w:tc>
          <w:tcPr>
            <w:tcW w:w="657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D83DF08" w14:textId="44F49357" w:rsidR="002D49A9" w:rsidRDefault="002D49A9" w:rsidP="002D49A9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lang w:eastAsia="ko-KR"/>
              </w:rPr>
            </w:pPr>
          </w:p>
        </w:tc>
      </w:tr>
      <w:tr w:rsidR="00E62EE8" w:rsidRPr="00010E64" w14:paraId="23747276" w14:textId="77777777" w:rsidTr="485C4646">
        <w:tc>
          <w:tcPr>
            <w:tcW w:w="3055" w:type="dxa"/>
            <w:tcBorders>
              <w:left w:val="nil"/>
              <w:right w:val="nil"/>
            </w:tcBorders>
            <w:shd w:val="clear" w:color="auto" w:fill="auto"/>
          </w:tcPr>
          <w:p w14:paraId="28206D71" w14:textId="77777777" w:rsidR="00E62EE8" w:rsidRPr="003B435C" w:rsidRDefault="00E62EE8" w:rsidP="002F4FE2">
            <w:pPr>
              <w:rPr>
                <w:rFonts w:ascii="Segoe UI Semibold" w:hAnsi="Segoe UI Semibold" w:cs="Segoe UI Semibold"/>
                <w:sz w:val="28"/>
                <w:szCs w:val="32"/>
              </w:rPr>
            </w:pPr>
          </w:p>
        </w:tc>
        <w:tc>
          <w:tcPr>
            <w:tcW w:w="657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F13536D" w14:textId="77777777" w:rsidR="00E62EE8" w:rsidRPr="004566F5" w:rsidRDefault="00E62EE8" w:rsidP="002F4F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5570A6" w:rsidRPr="00010E64" w14:paraId="290E0184" w14:textId="77777777" w:rsidTr="485C4646">
        <w:tc>
          <w:tcPr>
            <w:tcW w:w="3055" w:type="dxa"/>
            <w:shd w:val="clear" w:color="auto" w:fill="auto"/>
          </w:tcPr>
          <w:p w14:paraId="4557E811" w14:textId="77777777" w:rsidR="005570A6" w:rsidRDefault="005570A6" w:rsidP="002F4FE2">
            <w:pPr>
              <w:rPr>
                <w:rFonts w:ascii="Segoe UI Semibold" w:hAnsi="Segoe UI Semibold" w:cs="Segoe UI Semibold"/>
                <w:sz w:val="20"/>
              </w:rPr>
            </w:pPr>
            <w:r w:rsidRPr="00D01D51">
              <w:rPr>
                <w:rFonts w:ascii="Segoe UI Semibold" w:hAnsi="Segoe UI Semibold" w:cs="Segoe UI Semibold"/>
                <w:sz w:val="20"/>
              </w:rPr>
              <w:t>Project Name</w:t>
            </w:r>
          </w:p>
        </w:tc>
        <w:sdt>
          <w:sdtPr>
            <w:rPr>
              <w:rFonts w:ascii="Segoe UI" w:hAnsi="Segoe UI" w:cs="Segoe UI"/>
              <w:color w:val="000000" w:themeColor="text1"/>
              <w:sz w:val="20"/>
              <w:szCs w:val="20"/>
            </w:rPr>
            <w:id w:val="-2015680070"/>
            <w:placeholder>
              <w:docPart w:val="6FBD6F76EA904F56B91D35A9D1D9AE1B"/>
            </w:placeholder>
            <w:showingPlcHdr/>
          </w:sdtPr>
          <w:sdtEndPr/>
          <w:sdtContent>
            <w:tc>
              <w:tcPr>
                <w:tcW w:w="6570" w:type="dxa"/>
                <w:gridSpan w:val="2"/>
                <w:shd w:val="clear" w:color="auto" w:fill="auto"/>
              </w:tcPr>
              <w:p w14:paraId="586EADCA" w14:textId="2E0A9A79" w:rsidR="005570A6" w:rsidRPr="004566F5" w:rsidRDefault="00B15B67" w:rsidP="002F4FE2">
                <w:pPr>
                  <w:rPr>
                    <w:rFonts w:ascii="Segoe UI" w:hAnsi="Segoe UI" w:cs="Segoe UI"/>
                    <w:color w:val="000000" w:themeColor="text1"/>
                    <w:sz w:val="20"/>
                    <w:szCs w:val="20"/>
                    <w:highlight w:val="yellow"/>
                  </w:rPr>
                </w:pPr>
                <w:r w:rsidRPr="005C1FC2">
                  <w:rPr>
                    <w:rStyle w:val="PlaceholderText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5570A6" w:rsidRPr="00010E64" w14:paraId="695175DB" w14:textId="77777777" w:rsidTr="485C4646">
        <w:tc>
          <w:tcPr>
            <w:tcW w:w="3055" w:type="dxa"/>
            <w:shd w:val="clear" w:color="auto" w:fill="auto"/>
          </w:tcPr>
          <w:p w14:paraId="195CE458" w14:textId="7D7B3267" w:rsidR="005570A6" w:rsidRPr="00010E64" w:rsidRDefault="005570A6" w:rsidP="002F4F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 xml:space="preserve">Microsoft </w:t>
            </w:r>
            <w:r w:rsidR="00CE6801">
              <w:rPr>
                <w:rFonts w:ascii="Segoe UI Semibold" w:hAnsi="Segoe UI Semibold" w:cs="Segoe UI Semibold"/>
                <w:sz w:val="20"/>
              </w:rPr>
              <w:t>Opportunity</w:t>
            </w:r>
            <w:r>
              <w:rPr>
                <w:rFonts w:ascii="Segoe UI Semibold" w:hAnsi="Segoe UI Semibold" w:cs="Segoe UI Semibold"/>
                <w:sz w:val="20"/>
              </w:rPr>
              <w:t xml:space="preserve"> ID</w:t>
            </w:r>
            <w:r w:rsidR="00534FE2">
              <w:rPr>
                <w:rFonts w:ascii="Segoe UI Semibold" w:hAnsi="Segoe UI Semibold" w:cs="Segoe UI Semibold"/>
                <w:sz w:val="20"/>
              </w:rPr>
              <w:t xml:space="preserve"> if exist</w:t>
            </w:r>
          </w:p>
        </w:tc>
        <w:sdt>
          <w:sdtPr>
            <w:rPr>
              <w:rFonts w:ascii="Segoe UI" w:hAnsi="Segoe UI" w:cs="Segoe UI"/>
              <w:color w:val="000000" w:themeColor="text1"/>
              <w:sz w:val="20"/>
              <w:szCs w:val="20"/>
            </w:rPr>
            <w:id w:val="-2022998744"/>
            <w:placeholder>
              <w:docPart w:val="A6CD082F5CBF42A1BE872A4EE8244AEB"/>
            </w:placeholder>
            <w:showingPlcHdr/>
          </w:sdtPr>
          <w:sdtEndPr>
            <w:rPr>
              <w:highlight w:val="yellow"/>
            </w:rPr>
          </w:sdtEndPr>
          <w:sdtContent>
            <w:tc>
              <w:tcPr>
                <w:tcW w:w="6570" w:type="dxa"/>
                <w:gridSpan w:val="2"/>
                <w:shd w:val="clear" w:color="auto" w:fill="auto"/>
              </w:tcPr>
              <w:p w14:paraId="1BB0D113" w14:textId="5F77B25B" w:rsidR="005570A6" w:rsidRPr="004566F5" w:rsidRDefault="00B15B67" w:rsidP="002F4FE2">
                <w:pPr>
                  <w:rPr>
                    <w:rFonts w:ascii="Segoe UI" w:hAnsi="Segoe UI" w:cs="Segoe UI"/>
                    <w:color w:val="000000" w:themeColor="text1"/>
                    <w:sz w:val="20"/>
                    <w:szCs w:val="20"/>
                    <w:highlight w:val="yellow"/>
                  </w:rPr>
                </w:pPr>
                <w:r w:rsidRPr="005C1FC2">
                  <w:rPr>
                    <w:rStyle w:val="PlaceholderText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5570A6" w:rsidRPr="00010E64" w14:paraId="0788A91E" w14:textId="77777777" w:rsidTr="485C4646">
        <w:tc>
          <w:tcPr>
            <w:tcW w:w="3055" w:type="dxa"/>
            <w:shd w:val="clear" w:color="auto" w:fill="auto"/>
          </w:tcPr>
          <w:p w14:paraId="752335FC" w14:textId="008F24BF" w:rsidR="005570A6" w:rsidRDefault="005570A6" w:rsidP="002F4FE2">
            <w:pPr>
              <w:rPr>
                <w:rFonts w:ascii="Segoe UI Semibold" w:hAnsi="Segoe UI Semibold" w:cs="Segoe UI Semibold"/>
                <w:sz w:val="20"/>
              </w:rPr>
            </w:pPr>
            <w:r w:rsidRPr="00010E64">
              <w:rPr>
                <w:rFonts w:ascii="Segoe UI Semibold" w:hAnsi="Segoe UI Semibold" w:cs="Segoe UI Semibold"/>
                <w:sz w:val="20"/>
              </w:rPr>
              <w:t>Start Date</w:t>
            </w:r>
            <w:r w:rsidR="00534FE2">
              <w:rPr>
                <w:rFonts w:ascii="Segoe UI Semibold" w:hAnsi="Segoe UI Semibold" w:cs="Segoe UI Semibold"/>
                <w:sz w:val="20"/>
              </w:rPr>
              <w:t xml:space="preserve"> project</w:t>
            </w:r>
          </w:p>
        </w:tc>
        <w:sdt>
          <w:sdtPr>
            <w:rPr>
              <w:rFonts w:ascii="Segoe UI" w:hAnsi="Segoe UI" w:cs="Segoe UI"/>
              <w:color w:val="000000" w:themeColor="text1"/>
              <w:sz w:val="20"/>
              <w:szCs w:val="20"/>
            </w:rPr>
            <w:id w:val="-833141954"/>
            <w:placeholder>
              <w:docPart w:val="34115684749540CC80F81BA80283E761"/>
            </w:placeholder>
            <w:showingPlcHdr/>
          </w:sdtPr>
          <w:sdtEndPr/>
          <w:sdtContent>
            <w:tc>
              <w:tcPr>
                <w:tcW w:w="6570" w:type="dxa"/>
                <w:gridSpan w:val="2"/>
                <w:shd w:val="clear" w:color="auto" w:fill="auto"/>
              </w:tcPr>
              <w:p w14:paraId="62DB062C" w14:textId="189D3290" w:rsidR="005570A6" w:rsidRPr="004566F5" w:rsidRDefault="00B15B67" w:rsidP="002F4FE2">
                <w:pPr>
                  <w:rPr>
                    <w:rFonts w:ascii="Segoe UI" w:hAnsi="Segoe UI" w:cs="Segoe UI"/>
                    <w:color w:val="000000" w:themeColor="text1"/>
                    <w:sz w:val="20"/>
                    <w:highlight w:val="yellow"/>
                  </w:rPr>
                </w:pPr>
                <w:r w:rsidRPr="005C1FC2">
                  <w:rPr>
                    <w:rStyle w:val="PlaceholderText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5570A6" w:rsidRPr="00010E64" w14:paraId="70950BDD" w14:textId="77777777" w:rsidTr="485C4646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20CCA34A" w14:textId="23F31923" w:rsidR="005570A6" w:rsidRDefault="005570A6" w:rsidP="002F4FE2">
            <w:pPr>
              <w:rPr>
                <w:rFonts w:ascii="Segoe UI Semibold" w:hAnsi="Segoe UI Semibold" w:cs="Segoe UI Semibold"/>
                <w:sz w:val="20"/>
              </w:rPr>
            </w:pPr>
            <w:r w:rsidRPr="00010E64">
              <w:rPr>
                <w:rFonts w:ascii="Segoe UI Semibold" w:hAnsi="Segoe UI Semibold" w:cs="Segoe UI Semibold"/>
                <w:sz w:val="20"/>
              </w:rPr>
              <w:t>End Date</w:t>
            </w:r>
            <w:r w:rsidR="00534FE2">
              <w:rPr>
                <w:rFonts w:ascii="Segoe UI Semibold" w:hAnsi="Segoe UI Semibold" w:cs="Segoe UI Semibold"/>
                <w:sz w:val="20"/>
              </w:rPr>
              <w:t xml:space="preserve"> project</w:t>
            </w:r>
          </w:p>
        </w:tc>
        <w:sdt>
          <w:sdtPr>
            <w:rPr>
              <w:rFonts w:ascii="Segoe UI" w:hAnsi="Segoe UI" w:cs="Segoe UI"/>
              <w:color w:val="000000" w:themeColor="text1"/>
              <w:sz w:val="20"/>
              <w:szCs w:val="20"/>
            </w:rPr>
            <w:id w:val="-688990266"/>
            <w:placeholder>
              <w:docPart w:val="3F0CA63502B0405186001F8BCB1B9FB2"/>
            </w:placeholder>
            <w:showingPlcHdr/>
          </w:sdtPr>
          <w:sdtEndPr/>
          <w:sdtContent>
            <w:tc>
              <w:tcPr>
                <w:tcW w:w="6570" w:type="dxa"/>
                <w:gridSpan w:val="2"/>
                <w:tcBorders>
                  <w:bottom w:val="single" w:sz="4" w:space="0" w:color="auto"/>
                </w:tcBorders>
                <w:shd w:val="clear" w:color="auto" w:fill="auto"/>
              </w:tcPr>
              <w:p w14:paraId="65A11AFB" w14:textId="4358EC7C" w:rsidR="005570A6" w:rsidRPr="004566F5" w:rsidRDefault="00B15B67" w:rsidP="002F4FE2">
                <w:pPr>
                  <w:rPr>
                    <w:rFonts w:ascii="Segoe UI" w:hAnsi="Segoe UI" w:cs="Segoe UI"/>
                    <w:color w:val="000000" w:themeColor="text1"/>
                    <w:sz w:val="20"/>
                  </w:rPr>
                </w:pPr>
                <w:r w:rsidRPr="005C1FC2">
                  <w:rPr>
                    <w:rStyle w:val="PlaceholderText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5570A6" w:rsidRPr="00010E64" w14:paraId="34B506E0" w14:textId="77777777" w:rsidTr="485C4646">
        <w:tc>
          <w:tcPr>
            <w:tcW w:w="3055" w:type="dxa"/>
            <w:tcBorders>
              <w:left w:val="nil"/>
              <w:right w:val="nil"/>
            </w:tcBorders>
            <w:shd w:val="clear" w:color="auto" w:fill="auto"/>
          </w:tcPr>
          <w:p w14:paraId="20F500B8" w14:textId="77777777" w:rsidR="005570A6" w:rsidRPr="003B435C" w:rsidRDefault="005570A6" w:rsidP="002F4FE2">
            <w:pPr>
              <w:rPr>
                <w:rFonts w:ascii="Segoe UI Semibold" w:hAnsi="Segoe UI Semibold" w:cs="Segoe UI Semibold"/>
                <w:sz w:val="28"/>
                <w:szCs w:val="32"/>
              </w:rPr>
            </w:pPr>
          </w:p>
        </w:tc>
        <w:tc>
          <w:tcPr>
            <w:tcW w:w="657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22947D1" w14:textId="77777777" w:rsidR="005570A6" w:rsidRPr="004566F5" w:rsidRDefault="005570A6" w:rsidP="002F4FE2">
            <w:pPr>
              <w:rPr>
                <w:rFonts w:ascii="Segoe UI" w:hAnsi="Segoe UI" w:cs="Segoe UI"/>
                <w:color w:val="000000" w:themeColor="text1"/>
                <w:sz w:val="20"/>
                <w:highlight w:val="yellow"/>
              </w:rPr>
            </w:pPr>
          </w:p>
        </w:tc>
      </w:tr>
      <w:tr w:rsidR="005570A6" w:rsidRPr="00010E64" w14:paraId="73AF5CCD" w14:textId="77777777" w:rsidTr="485C4646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1FD59339" w14:textId="58852DA5" w:rsidR="005570A6" w:rsidRPr="00073BD0" w:rsidRDefault="00682AED" w:rsidP="485C4646">
            <w:pPr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</w:pPr>
            <w:r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>First Year Predicted</w:t>
            </w:r>
            <w:r w:rsidR="5BC88CB8" w:rsidRPr="485C4646"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 xml:space="preserve"> </w:t>
            </w:r>
            <w:r w:rsidR="783959FB" w:rsidRPr="485C4646"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 xml:space="preserve">ACR </w:t>
            </w:r>
            <w:r w:rsidR="3FD7E249" w:rsidRPr="485C4646"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>$USD</w:t>
            </w:r>
            <w:r w:rsidR="00534FE2" w:rsidRPr="485C4646"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 xml:space="preserve"> based on </w:t>
            </w:r>
            <w:r w:rsidR="000E2A57"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>t</w:t>
            </w:r>
            <w:r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>ota</w:t>
            </w:r>
            <w:r w:rsidR="00534FE2" w:rsidRPr="485C4646"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>l</w:t>
            </w:r>
            <w:r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 xml:space="preserve"> </w:t>
            </w:r>
            <w:r w:rsidR="000E2A57"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>s</w:t>
            </w:r>
            <w:r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>olution</w:t>
            </w:r>
          </w:p>
        </w:tc>
        <w:sdt>
          <w:sdtPr>
            <w:rPr>
              <w:rFonts w:ascii="Segoe UI" w:hAnsi="Segoe UI" w:cs="Segoe UI"/>
              <w:color w:val="000000" w:themeColor="text1"/>
              <w:sz w:val="20"/>
              <w:szCs w:val="20"/>
            </w:rPr>
            <w:id w:val="800425191"/>
            <w:placeholder>
              <w:docPart w:val="02AF031161C74DD191F448A38ADAF0A6"/>
            </w:placeholder>
            <w:showingPlcHdr/>
          </w:sdtPr>
          <w:sdtEndPr/>
          <w:sdtContent>
            <w:tc>
              <w:tcPr>
                <w:tcW w:w="6570" w:type="dxa"/>
                <w:gridSpan w:val="2"/>
                <w:tcBorders>
                  <w:bottom w:val="single" w:sz="4" w:space="0" w:color="auto"/>
                </w:tcBorders>
                <w:shd w:val="clear" w:color="auto" w:fill="auto"/>
              </w:tcPr>
              <w:p w14:paraId="5F7DAEFF" w14:textId="0420C4DF" w:rsidR="005570A6" w:rsidRPr="004566F5" w:rsidRDefault="00B15B67" w:rsidP="002F4FE2">
                <w:pPr>
                  <w:rPr>
                    <w:rFonts w:ascii="Segoe UI" w:hAnsi="Segoe UI" w:cs="Segoe UI"/>
                    <w:color w:val="000000" w:themeColor="text1"/>
                    <w:sz w:val="20"/>
                    <w:szCs w:val="20"/>
                    <w:highlight w:val="yellow"/>
                  </w:rPr>
                </w:pPr>
                <w:r w:rsidRPr="005C1FC2">
                  <w:rPr>
                    <w:rStyle w:val="PlaceholderText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5570A6" w:rsidRPr="00010E64" w14:paraId="2D0C4869" w14:textId="77777777" w:rsidTr="485C4646">
        <w:tc>
          <w:tcPr>
            <w:tcW w:w="3055" w:type="dxa"/>
            <w:tcBorders>
              <w:left w:val="nil"/>
              <w:right w:val="nil"/>
            </w:tcBorders>
            <w:shd w:val="clear" w:color="auto" w:fill="auto"/>
          </w:tcPr>
          <w:p w14:paraId="29882174" w14:textId="77777777" w:rsidR="005570A6" w:rsidRPr="003B435C" w:rsidRDefault="005570A6" w:rsidP="002F4FE2">
            <w:pPr>
              <w:rPr>
                <w:rFonts w:ascii="Segoe UI Semibold" w:hAnsi="Segoe UI Semibold" w:cs="Segoe UI Semibold"/>
                <w:sz w:val="28"/>
                <w:szCs w:val="32"/>
              </w:rPr>
            </w:pPr>
          </w:p>
        </w:tc>
        <w:tc>
          <w:tcPr>
            <w:tcW w:w="657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6783814" w14:textId="77777777" w:rsidR="005570A6" w:rsidRPr="004566F5" w:rsidRDefault="005570A6" w:rsidP="002F4FE2">
            <w:pPr>
              <w:rPr>
                <w:rFonts w:ascii="Segoe UI" w:hAnsi="Segoe UI" w:cs="Segoe UI"/>
                <w:color w:val="000000" w:themeColor="text1"/>
                <w:sz w:val="20"/>
                <w:highlight w:val="yellow"/>
              </w:rPr>
            </w:pPr>
          </w:p>
        </w:tc>
      </w:tr>
      <w:tr w:rsidR="005570A6" w:rsidRPr="00010E64" w14:paraId="7AEA6D72" w14:textId="77777777" w:rsidTr="485C4646">
        <w:tc>
          <w:tcPr>
            <w:tcW w:w="3055" w:type="dxa"/>
            <w:shd w:val="clear" w:color="auto" w:fill="auto"/>
          </w:tcPr>
          <w:p w14:paraId="3C2F707D" w14:textId="68678542" w:rsidR="005570A6" w:rsidRPr="00F96C85" w:rsidRDefault="005570A6" w:rsidP="002F4FE2">
            <w:pPr>
              <w:rPr>
                <w:rFonts w:ascii="Segoe UI Semibold" w:hAnsi="Segoe UI Semibold" w:cs="Segoe UI Semibold"/>
                <w:sz w:val="20"/>
              </w:rPr>
            </w:pPr>
            <w:r w:rsidRPr="00F96C85">
              <w:rPr>
                <w:rFonts w:ascii="Segoe UI Semibold" w:hAnsi="Segoe UI Semibold" w:cs="Segoe UI Semibold"/>
                <w:sz w:val="20"/>
              </w:rPr>
              <w:t>Microsoft Investments ($USD</w:t>
            </w:r>
            <w:r w:rsidR="0051171C" w:rsidRPr="00F96C85">
              <w:rPr>
                <w:rFonts w:ascii="Segoe UI Semibold" w:hAnsi="Segoe UI Semibold" w:cs="Segoe UI Semibold"/>
                <w:sz w:val="20"/>
              </w:rPr>
              <w:t xml:space="preserve">) </w:t>
            </w:r>
            <w:r w:rsidRPr="00F96C85">
              <w:rPr>
                <w:rFonts w:ascii="Segoe UI Semibold" w:hAnsi="Segoe UI Semibold" w:cs="Segoe UI Semibold"/>
                <w:sz w:val="20"/>
              </w:rPr>
              <w:t>and Resources</w:t>
            </w:r>
            <w:r w:rsidR="008C7396">
              <w:rPr>
                <w:rFonts w:ascii="Segoe UI Semibold" w:hAnsi="Segoe UI Semibold" w:cs="Segoe UI Semibold"/>
                <w:sz w:val="20"/>
              </w:rPr>
              <w:t xml:space="preserve"> - </w:t>
            </w:r>
            <w:r w:rsidRPr="00FF12C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Please </w:t>
            </w:r>
            <w:r w:rsidR="00C267D7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check the box to confirm </w:t>
            </w:r>
            <w:r w:rsidR="00E62EE8" w:rsidRPr="00FF12C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other </w:t>
            </w:r>
            <w:r w:rsidRPr="00FF12C5">
              <w:rPr>
                <w:rFonts w:ascii="Segoe UI" w:hAnsi="Segoe UI" w:cs="Segoe UI"/>
                <w:i/>
                <w:iCs/>
                <w:sz w:val="16"/>
                <w:szCs w:val="16"/>
              </w:rPr>
              <w:t>funds</w:t>
            </w:r>
            <w:r w:rsidR="005B790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 including unspent </w:t>
            </w:r>
            <w:r w:rsidR="009C6DDE">
              <w:rPr>
                <w:rFonts w:ascii="Segoe UI" w:hAnsi="Segoe UI" w:cs="Segoe UI"/>
                <w:i/>
                <w:iCs/>
                <w:sz w:val="16"/>
                <w:szCs w:val="16"/>
              </w:rPr>
              <w:t>ECIF</w:t>
            </w:r>
            <w:r w:rsidR="005B790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 </w:t>
            </w:r>
            <w:r w:rsidRPr="00FF12C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have </w:t>
            </w:r>
            <w:r w:rsidR="00B465C2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not </w:t>
            </w:r>
            <w:r w:rsidRPr="00FF12C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already been approved </w:t>
            </w:r>
            <w:r w:rsidR="008C7396" w:rsidRPr="00FF12C5">
              <w:rPr>
                <w:rFonts w:ascii="Segoe UI" w:hAnsi="Segoe UI" w:cs="Segoe UI"/>
                <w:i/>
                <w:iCs/>
                <w:sz w:val="16"/>
                <w:szCs w:val="16"/>
              </w:rPr>
              <w:t>for engagement</w:t>
            </w:r>
            <w:r w:rsidR="00853E2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 (stacking)</w:t>
            </w:r>
          </w:p>
        </w:tc>
        <w:tc>
          <w:tcPr>
            <w:tcW w:w="6570" w:type="dxa"/>
            <w:gridSpan w:val="2"/>
            <w:shd w:val="clear" w:color="auto" w:fill="auto"/>
          </w:tcPr>
          <w:p w14:paraId="6DC3BA67" w14:textId="0873AFAD" w:rsidR="00C267D7" w:rsidRDefault="00BF6936" w:rsidP="002F4FE2">
            <w:pPr>
              <w:rPr>
                <w:rFonts w:ascii="Segoe UI" w:hAnsi="Segoe UI" w:cs="Segoe UI"/>
                <w:color w:val="242424"/>
                <w:sz w:val="20"/>
                <w:szCs w:val="20"/>
                <w:shd w:val="clear" w:color="auto" w:fill="FFFFFF"/>
              </w:rPr>
            </w:pPr>
            <w:sdt>
              <w:sdtPr>
                <w:rPr>
                  <w:rFonts w:ascii="Segoe UI" w:hAnsi="Segoe UI" w:cs="Segoe UI"/>
                  <w:color w:val="000000" w:themeColor="text1"/>
                  <w:sz w:val="20"/>
                </w:rPr>
                <w:id w:val="768817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5B67">
                  <w:rPr>
                    <w:rFonts w:ascii="MS Gothic" w:eastAsia="MS Gothic" w:hAnsi="MS Gothic" w:cs="Segoe UI" w:hint="eastAsia"/>
                    <w:color w:val="000000" w:themeColor="text1"/>
                    <w:sz w:val="20"/>
                  </w:rPr>
                  <w:t>☐</w:t>
                </w:r>
              </w:sdtContent>
            </w:sdt>
            <w:r w:rsidR="00C267D7">
              <w:rPr>
                <w:rFonts w:ascii="Segoe UI" w:hAnsi="Segoe UI" w:cs="Segoe UI"/>
                <w:color w:val="000000" w:themeColor="text1"/>
                <w:sz w:val="20"/>
              </w:rPr>
              <w:t xml:space="preserve">  I </w:t>
            </w:r>
            <w:r w:rsidR="00C267D7" w:rsidRPr="00C267D7">
              <w:rPr>
                <w:rFonts w:ascii="Segoe UI" w:hAnsi="Segoe UI" w:cs="Segoe UI"/>
                <w:color w:val="242424"/>
                <w:sz w:val="20"/>
                <w:szCs w:val="20"/>
                <w:shd w:val="clear" w:color="auto" w:fill="FFFFFF"/>
              </w:rPr>
              <w:t>certify I am not combining requested ECIF for this customer opportunity with any other ECIF program and there is no current unutilized ECIF</w:t>
            </w:r>
          </w:p>
          <w:p w14:paraId="75C01486" w14:textId="5AA3C5FF" w:rsidR="00C267D7" w:rsidRDefault="00C267D7" w:rsidP="002F4FE2">
            <w:pPr>
              <w:rPr>
                <w:rFonts w:ascii="Segoe UI" w:hAnsi="Segoe UI" w:cs="Segoe UI"/>
                <w:color w:val="242424"/>
                <w:sz w:val="20"/>
                <w:szCs w:val="20"/>
                <w:shd w:val="clear" w:color="auto" w:fill="FFFFFF"/>
              </w:rPr>
            </w:pPr>
          </w:p>
          <w:p w14:paraId="02FB39F0" w14:textId="2688EB9D" w:rsidR="005570A6" w:rsidRPr="004566F5" w:rsidRDefault="005570A6" w:rsidP="002F4FE2">
            <w:pPr>
              <w:rPr>
                <w:rFonts w:ascii="Segoe UI" w:hAnsi="Segoe UI" w:cs="Segoe UI"/>
                <w:color w:val="000000" w:themeColor="text1"/>
                <w:sz w:val="20"/>
              </w:rPr>
            </w:pPr>
          </w:p>
        </w:tc>
      </w:tr>
      <w:tr w:rsidR="005570A6" w:rsidRPr="00010E64" w14:paraId="362FBA12" w14:textId="77777777" w:rsidTr="485C4646">
        <w:tc>
          <w:tcPr>
            <w:tcW w:w="3055" w:type="dxa"/>
            <w:tcBorders>
              <w:left w:val="nil"/>
              <w:right w:val="nil"/>
            </w:tcBorders>
            <w:shd w:val="clear" w:color="auto" w:fill="auto"/>
          </w:tcPr>
          <w:p w14:paraId="70BC00B4" w14:textId="77777777" w:rsidR="005570A6" w:rsidRPr="003B435C" w:rsidRDefault="005570A6" w:rsidP="002F4FE2">
            <w:pPr>
              <w:rPr>
                <w:rFonts w:ascii="Segoe UI Semibold" w:hAnsi="Segoe UI Semibold" w:cs="Segoe UI Semibold"/>
                <w:sz w:val="28"/>
                <w:szCs w:val="32"/>
              </w:rPr>
            </w:pPr>
          </w:p>
        </w:tc>
        <w:tc>
          <w:tcPr>
            <w:tcW w:w="657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773F29F" w14:textId="77777777" w:rsidR="005570A6" w:rsidRPr="004566F5" w:rsidRDefault="005570A6" w:rsidP="002F4FE2">
            <w:pPr>
              <w:rPr>
                <w:rFonts w:ascii="Segoe UI" w:hAnsi="Segoe UI" w:cs="Segoe UI"/>
                <w:color w:val="000000" w:themeColor="text1"/>
                <w:sz w:val="20"/>
                <w:highlight w:val="yellow"/>
              </w:rPr>
            </w:pPr>
          </w:p>
        </w:tc>
      </w:tr>
      <w:tr w:rsidR="005570A6" w:rsidRPr="00010E64" w14:paraId="1669A434" w14:textId="77777777" w:rsidTr="485C4646">
        <w:tc>
          <w:tcPr>
            <w:tcW w:w="3055" w:type="dxa"/>
            <w:shd w:val="clear" w:color="auto" w:fill="auto"/>
          </w:tcPr>
          <w:p w14:paraId="60020533" w14:textId="77777777" w:rsidR="005570A6" w:rsidRPr="00FF12C5" w:rsidRDefault="005570A6" w:rsidP="002F4FE2">
            <w:pPr>
              <w:rPr>
                <w:rFonts w:ascii="Segoe UI" w:hAnsi="Segoe UI" w:cs="Segoe UI"/>
                <w:i/>
                <w:iCs/>
                <w:sz w:val="16"/>
                <w:szCs w:val="16"/>
              </w:rPr>
            </w:pPr>
            <w:r>
              <w:rPr>
                <w:rFonts w:ascii="Segoe UI Semibold" w:hAnsi="Segoe UI Semibold" w:cs="Segoe UI Semibold"/>
                <w:sz w:val="20"/>
              </w:rPr>
              <w:t xml:space="preserve">Project </w:t>
            </w:r>
            <w:r w:rsidRPr="00010E64">
              <w:rPr>
                <w:rFonts w:ascii="Segoe UI Semibold" w:hAnsi="Segoe UI Semibold" w:cs="Segoe UI Semibold"/>
                <w:sz w:val="20"/>
              </w:rPr>
              <w:t>Description</w:t>
            </w:r>
            <w:r>
              <w:rPr>
                <w:rFonts w:ascii="Segoe UI Semibold" w:hAnsi="Segoe UI Semibold" w:cs="Segoe UI Semibold"/>
                <w:sz w:val="20"/>
              </w:rPr>
              <w:t xml:space="preserve"> – </w:t>
            </w:r>
            <w:r w:rsidRPr="00FF12C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Please include project business goals, partner services and the technical solutions. </w:t>
            </w:r>
          </w:p>
          <w:p w14:paraId="488E6C5D" w14:textId="77777777" w:rsidR="005570A6" w:rsidRDefault="005570A6" w:rsidP="002F4FE2">
            <w:pPr>
              <w:rPr>
                <w:rFonts w:ascii="Segoe UI Semibold" w:hAnsi="Segoe UI Semibold" w:cs="Segoe UI Semibold"/>
                <w:sz w:val="20"/>
              </w:rPr>
            </w:pPr>
          </w:p>
          <w:p w14:paraId="1AE008C6" w14:textId="77777777" w:rsidR="00E62EE8" w:rsidRDefault="00E62EE8" w:rsidP="002F4FE2">
            <w:pPr>
              <w:rPr>
                <w:rFonts w:ascii="Segoe UI Semibold" w:hAnsi="Segoe UI Semibold" w:cs="Segoe UI Semibold"/>
                <w:sz w:val="20"/>
              </w:rPr>
            </w:pPr>
          </w:p>
          <w:p w14:paraId="1FBD575E" w14:textId="77777777" w:rsidR="00E62EE8" w:rsidRDefault="00E62EE8" w:rsidP="002F4FE2">
            <w:pPr>
              <w:rPr>
                <w:rFonts w:ascii="Segoe UI Semibold" w:hAnsi="Segoe UI Semibold" w:cs="Segoe UI Semibold"/>
                <w:sz w:val="20"/>
              </w:rPr>
            </w:pPr>
          </w:p>
          <w:p w14:paraId="3DCD76E8" w14:textId="77777777" w:rsidR="00E62EE8" w:rsidRDefault="00E62EE8" w:rsidP="002F4FE2">
            <w:pPr>
              <w:rPr>
                <w:rFonts w:ascii="Segoe UI Semibold" w:hAnsi="Segoe UI Semibold" w:cs="Segoe UI Semibold"/>
                <w:sz w:val="20"/>
              </w:rPr>
            </w:pPr>
          </w:p>
          <w:p w14:paraId="0E57803F" w14:textId="77777777" w:rsidR="00E62EE8" w:rsidRPr="00010E64" w:rsidRDefault="00E62EE8" w:rsidP="002F4FE2">
            <w:pPr>
              <w:rPr>
                <w:rFonts w:ascii="Segoe UI Semibold" w:hAnsi="Segoe UI Semibold" w:cs="Segoe UI Semibold"/>
                <w:sz w:val="20"/>
              </w:rPr>
            </w:pPr>
          </w:p>
        </w:tc>
        <w:sdt>
          <w:sdtPr>
            <w:rPr>
              <w:color w:val="000000" w:themeColor="text1"/>
            </w:rPr>
            <w:id w:val="2040937455"/>
            <w:placeholder>
              <w:docPart w:val="BA3B9A66DC4340F886DA7C6E385C59CF"/>
            </w:placeholder>
          </w:sdtPr>
          <w:sdtEndPr>
            <w:rPr>
              <w:rFonts w:ascii="Segoe UI" w:hAnsi="Segoe UI" w:cs="Segoe UI"/>
              <w:sz w:val="20"/>
              <w:szCs w:val="20"/>
            </w:rPr>
          </w:sdtEndPr>
          <w:sdtContent>
            <w:tc>
              <w:tcPr>
                <w:tcW w:w="6570" w:type="dxa"/>
                <w:gridSpan w:val="2"/>
                <w:shd w:val="clear" w:color="auto" w:fill="auto"/>
              </w:tcPr>
              <w:p w14:paraId="7BA9F096" w14:textId="5EF5C879" w:rsidR="00E44524" w:rsidRPr="00E44524" w:rsidRDefault="00E44524" w:rsidP="00B15B67">
                <w:pPr>
                  <w:rPr>
                    <w:color w:val="000000" w:themeColor="text1"/>
                  </w:rPr>
                </w:pPr>
              </w:p>
              <w:p w14:paraId="417F9437" w14:textId="77777777" w:rsidR="00E44524" w:rsidRPr="00E44524" w:rsidRDefault="00E44524" w:rsidP="00E44524">
                <w:pPr>
                  <w:rPr>
                    <w:color w:val="000000" w:themeColor="text1"/>
                  </w:rPr>
                </w:pPr>
                <w:r w:rsidRPr="00E44524">
                  <w:rPr>
                    <w:color w:val="000000" w:themeColor="text1"/>
                  </w:rPr>
                  <w:t> </w:t>
                </w:r>
              </w:p>
              <w:p w14:paraId="4DDF9BD2" w14:textId="4B928C4C" w:rsidR="005570A6" w:rsidRPr="00C15230" w:rsidRDefault="005570A6" w:rsidP="0051171C">
                <w:pPr>
                  <w:rPr>
                    <w:color w:val="000000" w:themeColor="text1"/>
                    <w:lang w:eastAsia="ko-KR"/>
                  </w:rPr>
                </w:pPr>
              </w:p>
            </w:tc>
          </w:sdtContent>
        </w:sdt>
      </w:tr>
      <w:tr w:rsidR="00714C30" w:rsidRPr="00010E64" w14:paraId="09B8D1A7" w14:textId="77777777" w:rsidTr="485C4646">
        <w:tc>
          <w:tcPr>
            <w:tcW w:w="3055" w:type="dxa"/>
            <w:shd w:val="clear" w:color="auto" w:fill="auto"/>
          </w:tcPr>
          <w:p w14:paraId="51CA007F" w14:textId="76C10F40" w:rsidR="00714C30" w:rsidRPr="00944D4C" w:rsidRDefault="00714C30" w:rsidP="003267B9">
            <w:pPr>
              <w:rPr>
                <w:rFonts w:ascii="Segoe UI Semibold" w:hAnsi="Segoe UI Semibold" w:cs="Segoe UI Semibold"/>
                <w:sz w:val="20"/>
              </w:rPr>
            </w:pPr>
            <w:r w:rsidRPr="00944D4C">
              <w:rPr>
                <w:rFonts w:ascii="Segoe UI Semibold" w:hAnsi="Segoe UI Semibold" w:cs="Segoe UI Semibold"/>
                <w:sz w:val="20"/>
              </w:rPr>
              <w:t xml:space="preserve">Is this </w:t>
            </w:r>
            <w:r w:rsidR="00CD2077" w:rsidRPr="00944D4C">
              <w:rPr>
                <w:rFonts w:ascii="Segoe UI Semibold" w:hAnsi="Segoe UI Semibold" w:cs="Segoe UI Semibold"/>
                <w:sz w:val="20"/>
              </w:rPr>
              <w:t>funding request for a bid/tender OR Project/</w:t>
            </w:r>
            <w:r w:rsidR="00A86DB6" w:rsidRPr="00944D4C">
              <w:rPr>
                <w:rFonts w:ascii="Segoe UI Semibold" w:hAnsi="Segoe UI Semibold" w:cs="Segoe UI Semibold"/>
                <w:sz w:val="20"/>
              </w:rPr>
              <w:t>Deal</w:t>
            </w:r>
            <w:r w:rsidRPr="00944D4C">
              <w:rPr>
                <w:rFonts w:ascii="Segoe UI Semibold" w:hAnsi="Segoe UI Semibold" w:cs="Segoe UI Semibold"/>
                <w:sz w:val="20"/>
              </w:rPr>
              <w:t>?</w:t>
            </w:r>
          </w:p>
        </w:tc>
        <w:tc>
          <w:tcPr>
            <w:tcW w:w="6570" w:type="dxa"/>
            <w:gridSpan w:val="2"/>
            <w:shd w:val="clear" w:color="auto" w:fill="auto"/>
          </w:tcPr>
          <w:p w14:paraId="34CB5B9B" w14:textId="6D2D14D4" w:rsidR="00714C30" w:rsidRDefault="00BF6936" w:rsidP="003267B9">
            <w:pPr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572093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86DB6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A86DB6">
              <w:rPr>
                <w:color w:val="000000" w:themeColor="text1"/>
              </w:rPr>
              <w:t xml:space="preserve"> Contract</w:t>
            </w:r>
            <w:r w:rsidR="00CD2077">
              <w:rPr>
                <w:color w:val="000000" w:themeColor="text1"/>
              </w:rPr>
              <w:t xml:space="preserve"> (bid/tender)</w:t>
            </w:r>
          </w:p>
          <w:p w14:paraId="4D81DAEF" w14:textId="37DAAE63" w:rsidR="00A86DB6" w:rsidRDefault="00BF6936" w:rsidP="003267B9">
            <w:pPr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156955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5B67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A86DB6">
              <w:rPr>
                <w:color w:val="000000" w:themeColor="text1"/>
              </w:rPr>
              <w:t xml:space="preserve"> Deal</w:t>
            </w:r>
            <w:r w:rsidR="00CD2077">
              <w:rPr>
                <w:color w:val="000000" w:themeColor="text1"/>
              </w:rPr>
              <w:t xml:space="preserve"> (project/deal)</w:t>
            </w:r>
          </w:p>
        </w:tc>
      </w:tr>
      <w:tr w:rsidR="003267B9" w:rsidRPr="00010E64" w14:paraId="28341D13" w14:textId="77777777" w:rsidTr="485C4646">
        <w:tc>
          <w:tcPr>
            <w:tcW w:w="3055" w:type="dxa"/>
            <w:shd w:val="clear" w:color="auto" w:fill="auto"/>
          </w:tcPr>
          <w:p w14:paraId="6DCD1B5B" w14:textId="1EE9EA22" w:rsidR="003267B9" w:rsidRPr="00944D4C" w:rsidRDefault="00534FE2" w:rsidP="003267B9">
            <w:pPr>
              <w:rPr>
                <w:rFonts w:ascii="Segoe UI" w:hAnsi="Segoe UI" w:cs="Segoe UI"/>
                <w:i/>
                <w:iCs/>
                <w:sz w:val="16"/>
                <w:szCs w:val="16"/>
              </w:rPr>
            </w:pPr>
            <w:r>
              <w:rPr>
                <w:rFonts w:ascii="Segoe UI Semibold" w:hAnsi="Segoe UI Semibold" w:cs="Segoe UI Semibold"/>
                <w:sz w:val="20"/>
              </w:rPr>
              <w:t>What workloads are included on top of Azure Local?</w:t>
            </w:r>
          </w:p>
          <w:p w14:paraId="709F624C" w14:textId="77777777" w:rsidR="003267B9" w:rsidRPr="00944D4C" w:rsidRDefault="003267B9" w:rsidP="003267B9">
            <w:pPr>
              <w:rPr>
                <w:rFonts w:ascii="Segoe UI Semibold" w:hAnsi="Segoe UI Semibold" w:cs="Segoe UI Semibold"/>
                <w:sz w:val="20"/>
              </w:rPr>
            </w:pPr>
          </w:p>
          <w:p w14:paraId="2D8B01B6" w14:textId="77777777" w:rsidR="003267B9" w:rsidRPr="00944D4C" w:rsidRDefault="003267B9" w:rsidP="003267B9">
            <w:pPr>
              <w:rPr>
                <w:rFonts w:ascii="Segoe UI Semibold" w:hAnsi="Segoe UI Semibold" w:cs="Segoe UI Semibold"/>
                <w:sz w:val="20"/>
              </w:rPr>
            </w:pPr>
          </w:p>
          <w:p w14:paraId="48CD5F96" w14:textId="77777777" w:rsidR="003267B9" w:rsidRPr="00944D4C" w:rsidRDefault="003267B9" w:rsidP="003267B9">
            <w:pPr>
              <w:rPr>
                <w:rFonts w:ascii="Segoe UI Semibold" w:hAnsi="Segoe UI Semibold" w:cs="Segoe UI Semibold"/>
                <w:sz w:val="20"/>
              </w:rPr>
            </w:pPr>
          </w:p>
          <w:p w14:paraId="09D8C760" w14:textId="77777777" w:rsidR="003267B9" w:rsidRPr="00944D4C" w:rsidRDefault="003267B9" w:rsidP="003267B9">
            <w:pPr>
              <w:rPr>
                <w:rFonts w:ascii="Segoe UI Semibold" w:hAnsi="Segoe UI Semibold" w:cs="Segoe UI Semibold"/>
                <w:sz w:val="20"/>
              </w:rPr>
            </w:pPr>
          </w:p>
          <w:p w14:paraId="5C656519" w14:textId="77777777" w:rsidR="003267B9" w:rsidRPr="00944D4C" w:rsidRDefault="003267B9" w:rsidP="003267B9">
            <w:pPr>
              <w:rPr>
                <w:rFonts w:ascii="Segoe UI Semibold" w:hAnsi="Segoe UI Semibold" w:cs="Segoe UI Semibold"/>
                <w:sz w:val="20"/>
              </w:rPr>
            </w:pPr>
          </w:p>
        </w:tc>
        <w:tc>
          <w:tcPr>
            <w:tcW w:w="6570" w:type="dxa"/>
            <w:gridSpan w:val="2"/>
            <w:shd w:val="clear" w:color="auto" w:fill="auto"/>
          </w:tcPr>
          <w:p w14:paraId="18EF3F56" w14:textId="77EB5448" w:rsidR="002351FA" w:rsidRPr="002351FA" w:rsidRDefault="002351FA" w:rsidP="002351FA">
            <w:pPr>
              <w:rPr>
                <w:rFonts w:ascii="Segoe UI" w:hAnsi="Segoe UI" w:cs="Segoe UI"/>
                <w:b/>
                <w:bCs/>
                <w:color w:val="000000" w:themeColor="text1"/>
                <w:sz w:val="20"/>
              </w:rPr>
            </w:pPr>
            <w:r w:rsidRPr="002351FA">
              <w:rPr>
                <w:rFonts w:ascii="Segoe UI" w:hAnsi="Segoe UI" w:cs="Segoe UI"/>
                <w:b/>
                <w:bCs/>
                <w:color w:val="000000" w:themeColor="text1"/>
                <w:sz w:val="20"/>
              </w:rPr>
              <w:t xml:space="preserve">Examples:  </w:t>
            </w:r>
          </w:p>
          <w:p w14:paraId="4F2A5D4F" w14:textId="1A0D4F30" w:rsidR="00534FE2" w:rsidRPr="002351FA" w:rsidRDefault="00534FE2" w:rsidP="002351FA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 w:rsidRPr="00534FE2">
              <w:rPr>
                <w:rFonts w:ascii="Segoe UI" w:hAnsi="Segoe UI" w:cs="Segoe UI"/>
                <w:color w:val="000000" w:themeColor="text1"/>
                <w:sz w:val="20"/>
              </w:rPr>
              <w:t>Azure Local </w:t>
            </w:r>
            <w:r>
              <w:rPr>
                <w:rFonts w:ascii="Segoe UI" w:hAnsi="Segoe UI" w:cs="Segoe UI"/>
                <w:color w:val="000000" w:themeColor="text1"/>
                <w:sz w:val="20"/>
              </w:rPr>
              <w:t>(HCI OS)</w:t>
            </w:r>
            <w:r w:rsidR="003A368C">
              <w:rPr>
                <w:rFonts w:ascii="Segoe UI" w:hAnsi="Segoe UI" w:cs="Segoe UI"/>
                <w:color w:val="000000" w:themeColor="text1"/>
                <w:sz w:val="20"/>
              </w:rPr>
              <w:t xml:space="preserve"> </w:t>
            </w:r>
          </w:p>
          <w:p w14:paraId="274A90C5" w14:textId="21970E5D" w:rsidR="00534FE2" w:rsidRPr="00534FE2" w:rsidRDefault="00534FE2" w:rsidP="00534FE2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 w:rsidRPr="00534FE2">
              <w:rPr>
                <w:rFonts w:ascii="Segoe UI" w:hAnsi="Segoe UI" w:cs="Segoe UI"/>
                <w:color w:val="000000" w:themeColor="text1"/>
                <w:sz w:val="20"/>
              </w:rPr>
              <w:t>A</w:t>
            </w:r>
            <w:r w:rsidR="00AF33AE">
              <w:rPr>
                <w:rFonts w:ascii="Segoe UI" w:hAnsi="Segoe UI" w:cs="Segoe UI"/>
                <w:color w:val="000000" w:themeColor="text1"/>
                <w:sz w:val="20"/>
              </w:rPr>
              <w:t xml:space="preserve">KS </w:t>
            </w:r>
            <w:r w:rsidRPr="00534FE2">
              <w:rPr>
                <w:rFonts w:ascii="Segoe UI" w:hAnsi="Segoe UI" w:cs="Segoe UI"/>
                <w:color w:val="000000" w:themeColor="text1"/>
                <w:sz w:val="20"/>
              </w:rPr>
              <w:t>on Azure Local </w:t>
            </w:r>
          </w:p>
          <w:p w14:paraId="6CBC8A3A" w14:textId="77777777" w:rsidR="00534FE2" w:rsidRPr="00534FE2" w:rsidRDefault="00534FE2" w:rsidP="00534FE2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 w:rsidRPr="00534FE2">
              <w:rPr>
                <w:rFonts w:ascii="Segoe UI" w:hAnsi="Segoe UI" w:cs="Segoe UI"/>
                <w:color w:val="000000" w:themeColor="text1"/>
                <w:sz w:val="20"/>
              </w:rPr>
              <w:t>Windows Server on Azure Local </w:t>
            </w:r>
          </w:p>
          <w:p w14:paraId="180FBAA0" w14:textId="77777777" w:rsidR="00534FE2" w:rsidRPr="00534FE2" w:rsidRDefault="00534FE2" w:rsidP="00534FE2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 w:rsidRPr="00534FE2">
              <w:rPr>
                <w:rFonts w:ascii="Segoe UI" w:hAnsi="Segoe UI" w:cs="Segoe UI"/>
                <w:color w:val="000000" w:themeColor="text1"/>
                <w:sz w:val="20"/>
              </w:rPr>
              <w:t>Azure Virtual Desktop on Azure Local</w:t>
            </w:r>
          </w:p>
          <w:p w14:paraId="2FFDC68D" w14:textId="67A3FD0D" w:rsidR="00534FE2" w:rsidRPr="00106BA8" w:rsidRDefault="00534FE2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 w:rsidRPr="00106BA8">
              <w:rPr>
                <w:rFonts w:ascii="Segoe UI" w:hAnsi="Segoe UI" w:cs="Segoe UI"/>
                <w:color w:val="000000" w:themeColor="text1"/>
                <w:sz w:val="20"/>
              </w:rPr>
              <w:t>Azure Monitor</w:t>
            </w:r>
            <w:r w:rsidR="00106BA8" w:rsidRPr="00106BA8">
              <w:rPr>
                <w:rFonts w:ascii="Segoe UI" w:hAnsi="Segoe UI" w:cs="Segoe UI"/>
                <w:color w:val="000000" w:themeColor="text1"/>
                <w:sz w:val="20"/>
              </w:rPr>
              <w:t>,</w:t>
            </w:r>
            <w:r w:rsidR="00106BA8">
              <w:rPr>
                <w:rFonts w:ascii="Segoe UI" w:hAnsi="Segoe UI" w:cs="Segoe UI"/>
                <w:color w:val="000000" w:themeColor="text1"/>
                <w:sz w:val="20"/>
              </w:rPr>
              <w:t xml:space="preserve"> </w:t>
            </w:r>
            <w:r w:rsidRPr="00106BA8">
              <w:rPr>
                <w:rFonts w:ascii="Segoe UI" w:hAnsi="Segoe UI" w:cs="Segoe UI"/>
                <w:color w:val="000000" w:themeColor="text1"/>
                <w:sz w:val="20"/>
              </w:rPr>
              <w:t xml:space="preserve">Defender, </w:t>
            </w:r>
            <w:r w:rsidR="00106BA8">
              <w:rPr>
                <w:rFonts w:ascii="Segoe UI" w:hAnsi="Segoe UI" w:cs="Segoe UI"/>
                <w:color w:val="000000" w:themeColor="text1"/>
                <w:sz w:val="20"/>
              </w:rPr>
              <w:t xml:space="preserve">Sentinel etc. </w:t>
            </w:r>
            <w:r w:rsidRPr="00106BA8">
              <w:rPr>
                <w:rFonts w:ascii="Segoe UI" w:hAnsi="Segoe UI" w:cs="Segoe UI"/>
                <w:color w:val="000000" w:themeColor="text1"/>
                <w:sz w:val="20"/>
              </w:rPr>
              <w:t> </w:t>
            </w:r>
          </w:p>
          <w:p w14:paraId="35B6CD0A" w14:textId="124A0FA2" w:rsidR="00534FE2" w:rsidRDefault="00106BA8" w:rsidP="00534FE2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>
              <w:rPr>
                <w:rFonts w:ascii="Segoe UI" w:hAnsi="Segoe UI" w:cs="Segoe UI"/>
                <w:color w:val="000000" w:themeColor="text1"/>
                <w:sz w:val="20"/>
              </w:rPr>
              <w:t>SQL</w:t>
            </w:r>
            <w:r w:rsidR="00B10B4B">
              <w:rPr>
                <w:rFonts w:ascii="Segoe UI" w:hAnsi="Segoe UI" w:cs="Segoe UI"/>
                <w:color w:val="000000" w:themeColor="text1"/>
                <w:sz w:val="20"/>
              </w:rPr>
              <w:t>/</w:t>
            </w:r>
            <w:r w:rsidR="00A15967" w:rsidRPr="00A15967">
              <w:rPr>
                <w:rFonts w:ascii="Segoe UI" w:hAnsi="Segoe UI" w:cs="Segoe UI"/>
                <w:color w:val="000000" w:themeColor="text1"/>
                <w:sz w:val="20"/>
              </w:rPr>
              <w:t>PostgreSQL</w:t>
            </w:r>
          </w:p>
          <w:p w14:paraId="373FBB9C" w14:textId="2128DE22" w:rsidR="00106BA8" w:rsidRDefault="00106BA8" w:rsidP="00534FE2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>
              <w:rPr>
                <w:rFonts w:ascii="Segoe UI" w:hAnsi="Segoe UI" w:cs="Segoe UI"/>
                <w:color w:val="000000" w:themeColor="text1"/>
                <w:sz w:val="20"/>
              </w:rPr>
              <w:t>Azure Arc</w:t>
            </w:r>
          </w:p>
          <w:p w14:paraId="1E47602F" w14:textId="77783EC6" w:rsidR="002351FA" w:rsidRDefault="002351FA" w:rsidP="00534FE2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>
              <w:rPr>
                <w:rFonts w:ascii="Segoe UI" w:hAnsi="Segoe UI" w:cs="Segoe UI"/>
                <w:color w:val="000000" w:themeColor="text1"/>
                <w:sz w:val="20"/>
              </w:rPr>
              <w:t>Azure Native Cloud Workloads</w:t>
            </w:r>
          </w:p>
          <w:p w14:paraId="38E444E7" w14:textId="7AC56F37" w:rsidR="00C35DD9" w:rsidRPr="00A15967" w:rsidRDefault="00534FE2" w:rsidP="003267B9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>
              <w:rPr>
                <w:rFonts w:ascii="Segoe UI" w:hAnsi="Segoe UI" w:cs="Segoe UI"/>
                <w:color w:val="000000" w:themeColor="text1"/>
                <w:sz w:val="20"/>
              </w:rPr>
              <w:t>Others…</w:t>
            </w:r>
          </w:p>
        </w:tc>
      </w:tr>
      <w:tr w:rsidR="005570A6" w:rsidRPr="00010E64" w14:paraId="21EAF21A" w14:textId="77777777" w:rsidTr="485C4646">
        <w:tc>
          <w:tcPr>
            <w:tcW w:w="3055" w:type="dxa"/>
            <w:tcBorders>
              <w:left w:val="nil"/>
              <w:right w:val="nil"/>
            </w:tcBorders>
            <w:shd w:val="clear" w:color="auto" w:fill="auto"/>
          </w:tcPr>
          <w:p w14:paraId="1EA08CA8" w14:textId="77777777" w:rsidR="005570A6" w:rsidRPr="00BF61D4" w:rsidRDefault="005570A6" w:rsidP="002F4FE2">
            <w:pPr>
              <w:rPr>
                <w:rFonts w:ascii="Segoe UI Semibold" w:hAnsi="Segoe UI Semibold" w:cs="Segoe UI Semibold"/>
                <w:sz w:val="28"/>
                <w:szCs w:val="32"/>
              </w:rPr>
            </w:pPr>
          </w:p>
        </w:tc>
        <w:tc>
          <w:tcPr>
            <w:tcW w:w="657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040D2FD" w14:textId="77777777" w:rsidR="005570A6" w:rsidRPr="004566F5" w:rsidRDefault="005570A6" w:rsidP="002F4FE2">
            <w:pPr>
              <w:rPr>
                <w:rFonts w:ascii="Segoe UI" w:hAnsi="Segoe UI" w:cs="Segoe UI"/>
                <w:iCs/>
                <w:color w:val="000000" w:themeColor="text1"/>
                <w:sz w:val="20"/>
              </w:rPr>
            </w:pPr>
          </w:p>
        </w:tc>
      </w:tr>
      <w:tr w:rsidR="00DC3193" w:rsidRPr="00010E64" w14:paraId="36C2E588" w14:textId="77777777" w:rsidTr="485C4646">
        <w:tc>
          <w:tcPr>
            <w:tcW w:w="3055" w:type="dxa"/>
            <w:shd w:val="clear" w:color="auto" w:fill="auto"/>
          </w:tcPr>
          <w:p w14:paraId="4D56A025" w14:textId="4AE81A09" w:rsidR="00DC3193" w:rsidRPr="00DC3193" w:rsidRDefault="00DC3193" w:rsidP="00DC3193">
            <w:pPr>
              <w:rPr>
                <w:rFonts w:ascii="Segoe UI Semibold" w:hAnsi="Segoe UI Semibold" w:cs="Segoe UI Semibold"/>
                <w:i/>
                <w:iCs/>
                <w:sz w:val="20"/>
              </w:rPr>
            </w:pPr>
            <w:r w:rsidRPr="00010E64">
              <w:rPr>
                <w:rFonts w:ascii="Segoe UI Semibold" w:hAnsi="Segoe UI Semibold" w:cs="Segoe UI Semibold"/>
                <w:sz w:val="20"/>
              </w:rPr>
              <w:t>Microsoft Contact</w:t>
            </w:r>
            <w:r>
              <w:rPr>
                <w:rFonts w:ascii="Segoe UI Semibold" w:hAnsi="Segoe UI Semibold" w:cs="Segoe UI Semibold"/>
                <w:sz w:val="20"/>
              </w:rPr>
              <w:t xml:space="preserve">s + Emails (STU, AE, </w:t>
            </w:r>
            <w:r w:rsidR="00AB3CEC">
              <w:rPr>
                <w:rFonts w:ascii="Segoe UI Semibold" w:hAnsi="Segoe UI Semibold" w:cs="Segoe UI Semibold"/>
                <w:sz w:val="20"/>
              </w:rPr>
              <w:t>etc.</w:t>
            </w:r>
            <w:r>
              <w:rPr>
                <w:rFonts w:ascii="Segoe UI Semibold" w:hAnsi="Segoe UI Semibold" w:cs="Segoe UI Semibold"/>
                <w:sz w:val="20"/>
              </w:rPr>
              <w:t>)</w:t>
            </w:r>
            <w:r w:rsidR="00F637F1">
              <w:rPr>
                <w:rFonts w:ascii="Segoe UI Semibold" w:hAnsi="Segoe UI Semibold" w:cs="Segoe UI Semibold"/>
                <w:sz w:val="20"/>
              </w:rPr>
              <w:t xml:space="preserve"> (Optional*)</w:t>
            </w:r>
          </w:p>
        </w:tc>
        <w:sdt>
          <w:sdtPr>
            <w:rPr>
              <w:rFonts w:ascii="Segoe UI" w:hAnsi="Segoe UI" w:cs="Segoe UI"/>
              <w:color w:val="000000" w:themeColor="text1"/>
              <w:sz w:val="20"/>
              <w:szCs w:val="20"/>
            </w:rPr>
            <w:id w:val="-1752494736"/>
            <w:placeholder>
              <w:docPart w:val="2B7DB48D1B454A75865E96491596AE9D"/>
            </w:placeholder>
            <w:showingPlcHdr/>
          </w:sdtPr>
          <w:sdtEndPr/>
          <w:sdtContent>
            <w:tc>
              <w:tcPr>
                <w:tcW w:w="6570" w:type="dxa"/>
                <w:gridSpan w:val="2"/>
                <w:shd w:val="clear" w:color="auto" w:fill="auto"/>
              </w:tcPr>
              <w:p w14:paraId="0F4A76F9" w14:textId="234C5F9C" w:rsidR="00DC3193" w:rsidRPr="004566F5" w:rsidRDefault="00B15B67" w:rsidP="00DC3193">
                <w:pPr>
                  <w:pStyle w:val="ListParagraph"/>
                  <w:numPr>
                    <w:ilvl w:val="0"/>
                    <w:numId w:val="13"/>
                  </w:numPr>
                </w:pPr>
                <w:r w:rsidRPr="005C1FC2">
                  <w:rPr>
                    <w:rStyle w:val="PlaceholderText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DC3193" w:rsidRPr="00010E64" w14:paraId="34D2C398" w14:textId="77777777" w:rsidTr="485C4646">
        <w:tc>
          <w:tcPr>
            <w:tcW w:w="3055" w:type="dxa"/>
            <w:shd w:val="clear" w:color="auto" w:fill="auto"/>
          </w:tcPr>
          <w:p w14:paraId="37AD77EC" w14:textId="3A0B585A" w:rsidR="00DC3193" w:rsidRPr="00010E64" w:rsidRDefault="004E3703" w:rsidP="00DC3193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AMD</w:t>
            </w:r>
            <w:r w:rsidR="00DC3193" w:rsidRPr="00010E64">
              <w:rPr>
                <w:rFonts w:ascii="Segoe UI Semibold" w:hAnsi="Segoe UI Semibold" w:cs="Segoe UI Semibold"/>
                <w:sz w:val="20"/>
              </w:rPr>
              <w:t xml:space="preserve"> Contact</w:t>
            </w:r>
            <w:r w:rsidR="00DC3193">
              <w:rPr>
                <w:rFonts w:ascii="Segoe UI Semibold" w:hAnsi="Segoe UI Semibold" w:cs="Segoe UI Semibold"/>
                <w:sz w:val="20"/>
              </w:rPr>
              <w:t>s + Emails (SDM, AE, CSA, etc</w:t>
            </w:r>
            <w:r w:rsidR="00291E03">
              <w:rPr>
                <w:rFonts w:ascii="Segoe UI Semibold" w:hAnsi="Segoe UI Semibold" w:cs="Segoe UI Semibold"/>
                <w:sz w:val="20"/>
              </w:rPr>
              <w:t>.</w:t>
            </w:r>
            <w:r w:rsidR="00DC3193">
              <w:rPr>
                <w:rFonts w:ascii="Segoe UI Semibold" w:hAnsi="Segoe UI Semibold" w:cs="Segoe UI Semibold"/>
                <w:sz w:val="20"/>
              </w:rPr>
              <w:t xml:space="preserve">) </w:t>
            </w:r>
            <w:r w:rsidR="00F637F1">
              <w:rPr>
                <w:rFonts w:ascii="Segoe UI Semibold" w:hAnsi="Segoe UI Semibold" w:cs="Segoe UI Semibold"/>
                <w:sz w:val="20"/>
              </w:rPr>
              <w:t xml:space="preserve"> (Optional</w:t>
            </w:r>
            <w:r w:rsidR="00B5175B">
              <w:rPr>
                <w:rFonts w:ascii="Segoe UI Semibold" w:hAnsi="Segoe UI Semibold" w:cs="Segoe UI Semibold"/>
                <w:sz w:val="20"/>
              </w:rPr>
              <w:t>*)</w:t>
            </w:r>
          </w:p>
        </w:tc>
        <w:tc>
          <w:tcPr>
            <w:tcW w:w="6570" w:type="dxa"/>
            <w:gridSpan w:val="2"/>
            <w:shd w:val="clear" w:color="auto" w:fill="auto"/>
          </w:tcPr>
          <w:p w14:paraId="14DE7247" w14:textId="00C43927" w:rsidR="00DC3193" w:rsidRDefault="00DC3193" w:rsidP="00DC3193">
            <w:pPr>
              <w:pStyle w:val="ListParagraph"/>
              <w:numPr>
                <w:ilvl w:val="0"/>
                <w:numId w:val="13"/>
              </w:num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</w:p>
        </w:tc>
      </w:tr>
      <w:tr w:rsidR="00DC3193" w:rsidRPr="00010E64" w14:paraId="48C8A034" w14:textId="77777777" w:rsidTr="485C4646">
        <w:tc>
          <w:tcPr>
            <w:tcW w:w="3055" w:type="dxa"/>
            <w:tcBorders>
              <w:left w:val="nil"/>
              <w:right w:val="nil"/>
            </w:tcBorders>
            <w:shd w:val="clear" w:color="auto" w:fill="auto"/>
          </w:tcPr>
          <w:p w14:paraId="19E12D67" w14:textId="77777777" w:rsidR="00DC3193" w:rsidRPr="00BF61D4" w:rsidRDefault="00DC3193" w:rsidP="00DC3193">
            <w:pPr>
              <w:rPr>
                <w:rFonts w:ascii="Segoe UI Semibold" w:hAnsi="Segoe UI Semibold" w:cs="Segoe UI Semibold"/>
                <w:sz w:val="28"/>
                <w:szCs w:val="32"/>
              </w:rPr>
            </w:pPr>
          </w:p>
        </w:tc>
        <w:tc>
          <w:tcPr>
            <w:tcW w:w="657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E9798AA" w14:textId="77777777" w:rsidR="00DC3193" w:rsidRDefault="00DC3193" w:rsidP="00DC3193">
            <w:pPr>
              <w:pStyle w:val="ListParagraph"/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</w:p>
        </w:tc>
      </w:tr>
      <w:tr w:rsidR="00DC3193" w:rsidRPr="00010E64" w14:paraId="11C97922" w14:textId="77777777" w:rsidTr="485C4646">
        <w:tc>
          <w:tcPr>
            <w:tcW w:w="77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3B6BAD7" w14:textId="01C5B15E" w:rsidR="00DC3193" w:rsidRPr="00BB0981" w:rsidRDefault="00DC3193" w:rsidP="00DC319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 xml:space="preserve">Customer Evidence – Is </w:t>
            </w:r>
            <w:r w:rsidR="00291E03">
              <w:rPr>
                <w:rFonts w:ascii="Segoe UI Semibold" w:hAnsi="Segoe UI Semibold" w:cs="Segoe UI Semibold"/>
                <w:sz w:val="20"/>
              </w:rPr>
              <w:t>the customer</w:t>
            </w:r>
            <w:r>
              <w:rPr>
                <w:rFonts w:ascii="Segoe UI Semibold" w:hAnsi="Segoe UI Semibold" w:cs="Segoe UI Semibold"/>
                <w:sz w:val="20"/>
              </w:rPr>
              <w:t xml:space="preserve"> willing to, upon completion of the project, a 1) customer reference; 2) public quote; 3) public testimonial, 4) public case study, or 5) unknown?  </w:t>
            </w:r>
          </w:p>
        </w:tc>
        <w:sdt>
          <w:sdtPr>
            <w:rPr>
              <w:rFonts w:ascii="Segoe UI" w:hAnsi="Segoe UI" w:cs="Segoe UI"/>
              <w:color w:val="000000" w:themeColor="text1"/>
              <w:sz w:val="20"/>
              <w:szCs w:val="20"/>
            </w:rPr>
            <w:id w:val="1487588034"/>
            <w:placeholder>
              <w:docPart w:val="2F9488407F0547CE9BACF8687EE1029D"/>
            </w:placeholder>
          </w:sdtPr>
          <w:sdtEndPr/>
          <w:sdtContent>
            <w:tc>
              <w:tcPr>
                <w:tcW w:w="1905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242A9CAE" w14:textId="02D12DC4" w:rsidR="00DC3193" w:rsidRPr="00BB0981" w:rsidRDefault="00DC3193" w:rsidP="00DC3193">
                <w:pPr>
                  <w:rPr>
                    <w:rFonts w:ascii="Segoe UI" w:hAnsi="Segoe UI" w:cs="Segoe UI"/>
                    <w:color w:val="000000" w:themeColor="text1"/>
                    <w:sz w:val="20"/>
                    <w:szCs w:val="20"/>
                  </w:rPr>
                </w:pPr>
              </w:p>
            </w:tc>
          </w:sdtContent>
        </w:sdt>
      </w:tr>
    </w:tbl>
    <w:p w14:paraId="13A31BA9" w14:textId="77777777" w:rsidR="005570A6" w:rsidRDefault="005570A6" w:rsidP="005570A6">
      <w:pPr>
        <w:spacing w:after="0" w:line="360" w:lineRule="auto"/>
        <w:rPr>
          <w:sz w:val="24"/>
          <w:szCs w:val="24"/>
        </w:rPr>
      </w:pPr>
    </w:p>
    <w:p w14:paraId="33EB77E0" w14:textId="61E04974" w:rsidR="008D69B4" w:rsidRPr="00762225" w:rsidRDefault="008D69B4" w:rsidP="00FE0E61">
      <w:pPr>
        <w:spacing w:after="0" w:line="360" w:lineRule="auto"/>
        <w:jc w:val="center"/>
        <w:rPr>
          <w:color w:val="AA0000"/>
          <w:sz w:val="24"/>
          <w:szCs w:val="24"/>
        </w:rPr>
      </w:pPr>
      <w:r w:rsidRPr="00762225">
        <w:rPr>
          <w:color w:val="AA0000"/>
          <w:sz w:val="24"/>
          <w:szCs w:val="24"/>
        </w:rPr>
        <w:t>Sen</w:t>
      </w:r>
      <w:r w:rsidR="000F1637" w:rsidRPr="00762225">
        <w:rPr>
          <w:color w:val="AA0000"/>
          <w:sz w:val="24"/>
          <w:szCs w:val="24"/>
        </w:rPr>
        <w:t xml:space="preserve">d </w:t>
      </w:r>
      <w:r w:rsidRPr="00762225">
        <w:rPr>
          <w:color w:val="AA0000"/>
          <w:sz w:val="24"/>
          <w:szCs w:val="24"/>
        </w:rPr>
        <w:t xml:space="preserve">this nomination to </w:t>
      </w:r>
      <w:hyperlink r:id="rId11" w:history="1">
        <w:r w:rsidRPr="00762225">
          <w:rPr>
            <w:rStyle w:val="Hyperlink"/>
            <w:color w:val="AA0000"/>
            <w:sz w:val="24"/>
            <w:szCs w:val="24"/>
          </w:rPr>
          <w:t>azurelocalboost@microsoft.com</w:t>
        </w:r>
      </w:hyperlink>
      <w:r w:rsidRPr="00762225">
        <w:rPr>
          <w:color w:val="AA0000"/>
          <w:sz w:val="24"/>
          <w:szCs w:val="24"/>
        </w:rPr>
        <w:t xml:space="preserve"> for review.</w:t>
      </w:r>
    </w:p>
    <w:sectPr w:rsidR="008D69B4" w:rsidRPr="00762225" w:rsidSect="00DF026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440" w:right="99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5D74CA" w14:textId="77777777" w:rsidR="00AD3A33" w:rsidRDefault="00AD3A33" w:rsidP="00E56DA7">
      <w:pPr>
        <w:spacing w:after="0" w:line="240" w:lineRule="auto"/>
      </w:pPr>
      <w:r>
        <w:separator/>
      </w:r>
    </w:p>
  </w:endnote>
  <w:endnote w:type="continuationSeparator" w:id="0">
    <w:p w14:paraId="4CFC2349" w14:textId="77777777" w:rsidR="00AD3A33" w:rsidRDefault="00AD3A33" w:rsidP="00E56DA7">
      <w:pPr>
        <w:spacing w:after="0" w:line="240" w:lineRule="auto"/>
      </w:pPr>
      <w:r>
        <w:continuationSeparator/>
      </w:r>
    </w:p>
  </w:endnote>
  <w:endnote w:type="continuationNotice" w:id="1">
    <w:p w14:paraId="30B46AA5" w14:textId="77777777" w:rsidR="00AD3A33" w:rsidRDefault="00AD3A3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7B6719" w14:textId="77777777" w:rsidR="004E3703" w:rsidRDefault="004E37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45AE2F" w14:textId="405A494E" w:rsidR="006F2F90" w:rsidRPr="00762225" w:rsidRDefault="00F5719E" w:rsidP="001E320F">
    <w:pPr>
      <w:pStyle w:val="Footer"/>
      <w:jc w:val="center"/>
      <w:rPr>
        <w:sz w:val="16"/>
        <w:szCs w:val="16"/>
      </w:rPr>
    </w:pPr>
    <w:r w:rsidRPr="00762225">
      <w:rPr>
        <w:sz w:val="16"/>
        <w:szCs w:val="16"/>
      </w:rPr>
      <w:t>Mic</w:t>
    </w:r>
    <w:r w:rsidR="001E320F" w:rsidRPr="00762225">
      <w:rPr>
        <w:sz w:val="16"/>
        <w:szCs w:val="16"/>
      </w:rPr>
      <w:t xml:space="preserve">rosoft | </w:t>
    </w:r>
    <w:r w:rsidR="004E3703">
      <w:rPr>
        <w:sz w:val="16"/>
        <w:szCs w:val="16"/>
      </w:rPr>
      <w:t>AMD</w:t>
    </w:r>
    <w:r w:rsidR="001E320F" w:rsidRPr="00762225">
      <w:rPr>
        <w:sz w:val="16"/>
        <w:szCs w:val="16"/>
      </w:rPr>
      <w:t xml:space="preserve"> Confidential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70"/>
      <w:gridCol w:w="3270"/>
      <w:gridCol w:w="3270"/>
    </w:tblGrid>
    <w:tr w:rsidR="485C4646" w14:paraId="66D1D74A" w14:textId="77777777" w:rsidTr="485C4646">
      <w:trPr>
        <w:trHeight w:val="300"/>
      </w:trPr>
      <w:tc>
        <w:tcPr>
          <w:tcW w:w="3270" w:type="dxa"/>
        </w:tcPr>
        <w:p w14:paraId="465E9950" w14:textId="2EC77C1D" w:rsidR="485C4646" w:rsidRDefault="485C4646" w:rsidP="485C4646">
          <w:pPr>
            <w:pStyle w:val="Header"/>
            <w:ind w:left="-115"/>
          </w:pPr>
        </w:p>
      </w:tc>
      <w:tc>
        <w:tcPr>
          <w:tcW w:w="3270" w:type="dxa"/>
        </w:tcPr>
        <w:p w14:paraId="6D1959D4" w14:textId="14AE76A1" w:rsidR="485C4646" w:rsidRDefault="485C4646" w:rsidP="485C4646">
          <w:pPr>
            <w:pStyle w:val="Header"/>
            <w:jc w:val="center"/>
          </w:pPr>
        </w:p>
      </w:tc>
      <w:tc>
        <w:tcPr>
          <w:tcW w:w="3270" w:type="dxa"/>
        </w:tcPr>
        <w:p w14:paraId="6CA05BA3" w14:textId="0647EB87" w:rsidR="485C4646" w:rsidRDefault="485C4646" w:rsidP="485C4646">
          <w:pPr>
            <w:pStyle w:val="Header"/>
            <w:ind w:right="-115"/>
            <w:jc w:val="right"/>
          </w:pPr>
        </w:p>
      </w:tc>
    </w:tr>
  </w:tbl>
  <w:p w14:paraId="5E738893" w14:textId="428B461B" w:rsidR="485C4646" w:rsidRDefault="485C4646" w:rsidP="485C46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46EE41" w14:textId="77777777" w:rsidR="00AD3A33" w:rsidRDefault="00AD3A33" w:rsidP="00E56DA7">
      <w:pPr>
        <w:spacing w:after="0" w:line="240" w:lineRule="auto"/>
      </w:pPr>
      <w:r>
        <w:separator/>
      </w:r>
    </w:p>
  </w:footnote>
  <w:footnote w:type="continuationSeparator" w:id="0">
    <w:p w14:paraId="7ADE165D" w14:textId="77777777" w:rsidR="00AD3A33" w:rsidRDefault="00AD3A33" w:rsidP="00E56DA7">
      <w:pPr>
        <w:spacing w:after="0" w:line="240" w:lineRule="auto"/>
      </w:pPr>
      <w:r>
        <w:continuationSeparator/>
      </w:r>
    </w:p>
  </w:footnote>
  <w:footnote w:type="continuationNotice" w:id="1">
    <w:p w14:paraId="4AB70461" w14:textId="77777777" w:rsidR="00AD3A33" w:rsidRDefault="00AD3A3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62B174" w14:textId="77777777" w:rsidR="004E3703" w:rsidRDefault="004E37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70"/>
      <w:gridCol w:w="3270"/>
      <w:gridCol w:w="3270"/>
    </w:tblGrid>
    <w:tr w:rsidR="485C4646" w14:paraId="1E343136" w14:textId="77777777" w:rsidTr="485C4646">
      <w:trPr>
        <w:trHeight w:val="300"/>
      </w:trPr>
      <w:tc>
        <w:tcPr>
          <w:tcW w:w="3270" w:type="dxa"/>
        </w:tcPr>
        <w:p w14:paraId="1FA636FB" w14:textId="7CF88C74" w:rsidR="485C4646" w:rsidRDefault="485C4646" w:rsidP="485C4646">
          <w:pPr>
            <w:pStyle w:val="Header"/>
            <w:ind w:left="-115"/>
          </w:pPr>
        </w:p>
      </w:tc>
      <w:tc>
        <w:tcPr>
          <w:tcW w:w="3270" w:type="dxa"/>
        </w:tcPr>
        <w:p w14:paraId="02AB77D8" w14:textId="1AFDF51C" w:rsidR="485C4646" w:rsidRDefault="485C4646" w:rsidP="485C4646">
          <w:pPr>
            <w:pStyle w:val="Header"/>
            <w:jc w:val="center"/>
          </w:pPr>
        </w:p>
      </w:tc>
      <w:tc>
        <w:tcPr>
          <w:tcW w:w="3270" w:type="dxa"/>
        </w:tcPr>
        <w:p w14:paraId="6130E2BB" w14:textId="1BBDD1B9" w:rsidR="485C4646" w:rsidRDefault="485C4646" w:rsidP="485C4646">
          <w:pPr>
            <w:pStyle w:val="Header"/>
            <w:ind w:right="-115"/>
            <w:jc w:val="right"/>
          </w:pPr>
        </w:p>
      </w:tc>
    </w:tr>
  </w:tbl>
  <w:p w14:paraId="0FBA6C47" w14:textId="4556CDFB" w:rsidR="485C4646" w:rsidRDefault="485C4646" w:rsidP="485C46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237198" w14:textId="7B6BD6D9" w:rsidR="00E62EE8" w:rsidRDefault="00BF3C0D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D043C92" wp14:editId="0C4E4BF1">
          <wp:simplePos x="0" y="0"/>
          <wp:positionH relativeFrom="column">
            <wp:posOffset>4902200</wp:posOffset>
          </wp:positionH>
          <wp:positionV relativeFrom="paragraph">
            <wp:posOffset>330200</wp:posOffset>
          </wp:positionV>
          <wp:extent cx="1168400" cy="276225"/>
          <wp:effectExtent l="0" t="0" r="0" b="9525"/>
          <wp:wrapTight wrapText="bothSides">
            <wp:wrapPolygon edited="0">
              <wp:start x="0" y="0"/>
              <wp:lineTo x="0" y="20855"/>
              <wp:lineTo x="21130" y="20855"/>
              <wp:lineTo x="21130" y="0"/>
              <wp:lineTo x="0" y="0"/>
            </wp:wrapPolygon>
          </wp:wrapTight>
          <wp:docPr id="2132573083" name="Pictur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32573083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8400" cy="276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E62EE8">
      <w:rPr>
        <w:noProof/>
      </w:rPr>
      <w:drawing>
        <wp:anchor distT="0" distB="0" distL="114300" distR="114300" simplePos="0" relativeHeight="251658240" behindDoc="1" locked="0" layoutInCell="1" allowOverlap="1" wp14:anchorId="464A2EF1" wp14:editId="741093B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752600" cy="925727"/>
          <wp:effectExtent l="0" t="0" r="0" b="0"/>
          <wp:wrapNone/>
          <wp:docPr id="15" name="Picture 1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2600" cy="92572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1450DF"/>
    <w:multiLevelType w:val="hybridMultilevel"/>
    <w:tmpl w:val="837E20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2D2E69"/>
    <w:multiLevelType w:val="hybridMultilevel"/>
    <w:tmpl w:val="4E7A0B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EE386E"/>
    <w:multiLevelType w:val="hybridMultilevel"/>
    <w:tmpl w:val="109A2BF6"/>
    <w:lvl w:ilvl="0" w:tplc="F4E82766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B6ECFA5A">
      <w:start w:val="18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079C504E">
      <w:start w:val="18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5664A44E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AC06DC6E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291C6A40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A1888B3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7EE8135C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EFBA6424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3" w15:restartNumberingAfterBreak="0">
    <w:nsid w:val="230070D3"/>
    <w:multiLevelType w:val="hybridMultilevel"/>
    <w:tmpl w:val="5A5E4F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2015DA"/>
    <w:multiLevelType w:val="hybridMultilevel"/>
    <w:tmpl w:val="E23EE0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6964BDB"/>
    <w:multiLevelType w:val="hybridMultilevel"/>
    <w:tmpl w:val="8D7E97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F427C4B"/>
    <w:multiLevelType w:val="hybridMultilevel"/>
    <w:tmpl w:val="102CD5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E61010"/>
    <w:multiLevelType w:val="hybridMultilevel"/>
    <w:tmpl w:val="DF741B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7F1D6F"/>
    <w:multiLevelType w:val="hybridMultilevel"/>
    <w:tmpl w:val="ABAC8EF4"/>
    <w:lvl w:ilvl="0" w:tplc="8ED8747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70E689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47638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C818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4E03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BDA93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DE9C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85805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D10425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340DEF"/>
    <w:multiLevelType w:val="hybridMultilevel"/>
    <w:tmpl w:val="59988F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C62DA9"/>
    <w:multiLevelType w:val="hybridMultilevel"/>
    <w:tmpl w:val="8FC889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3BA15C6"/>
    <w:multiLevelType w:val="hybridMultilevel"/>
    <w:tmpl w:val="27704B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5B4C4F"/>
    <w:multiLevelType w:val="multilevel"/>
    <w:tmpl w:val="88AE0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7753179"/>
    <w:multiLevelType w:val="multilevel"/>
    <w:tmpl w:val="47666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6D522D4C"/>
    <w:multiLevelType w:val="hybridMultilevel"/>
    <w:tmpl w:val="F800DC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1D491A"/>
    <w:multiLevelType w:val="hybridMultilevel"/>
    <w:tmpl w:val="5EBE1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4D1A66"/>
    <w:multiLevelType w:val="hybridMultilevel"/>
    <w:tmpl w:val="CD0E08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3436363">
    <w:abstractNumId w:val="8"/>
  </w:num>
  <w:num w:numId="2" w16cid:durableId="895317742">
    <w:abstractNumId w:val="2"/>
  </w:num>
  <w:num w:numId="3" w16cid:durableId="758138308">
    <w:abstractNumId w:val="9"/>
  </w:num>
  <w:num w:numId="4" w16cid:durableId="1935169602">
    <w:abstractNumId w:val="16"/>
  </w:num>
  <w:num w:numId="5" w16cid:durableId="971136915">
    <w:abstractNumId w:val="15"/>
  </w:num>
  <w:num w:numId="6" w16cid:durableId="1502966463">
    <w:abstractNumId w:val="0"/>
  </w:num>
  <w:num w:numId="7" w16cid:durableId="413169283">
    <w:abstractNumId w:val="7"/>
  </w:num>
  <w:num w:numId="8" w16cid:durableId="553349983">
    <w:abstractNumId w:val="14"/>
  </w:num>
  <w:num w:numId="9" w16cid:durableId="95914357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261791841">
    <w:abstractNumId w:val="6"/>
  </w:num>
  <w:num w:numId="11" w16cid:durableId="1560172395">
    <w:abstractNumId w:val="3"/>
  </w:num>
  <w:num w:numId="12" w16cid:durableId="1158765021">
    <w:abstractNumId w:val="1"/>
  </w:num>
  <w:num w:numId="13" w16cid:durableId="1844129803">
    <w:abstractNumId w:val="11"/>
  </w:num>
  <w:num w:numId="14" w16cid:durableId="203757162">
    <w:abstractNumId w:val="5"/>
  </w:num>
  <w:num w:numId="15" w16cid:durableId="330836720">
    <w:abstractNumId w:val="4"/>
  </w:num>
  <w:num w:numId="16" w16cid:durableId="2114740187">
    <w:abstractNumId w:val="10"/>
  </w:num>
  <w:num w:numId="17" w16cid:durableId="452292192">
    <w:abstractNumId w:val="12"/>
  </w:num>
  <w:num w:numId="18" w16cid:durableId="170173977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7"/>
  <w:bordersDoNotSurroundHeader/>
  <w:bordersDoNotSurroundFooter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272"/>
    <w:rsid w:val="00010E64"/>
    <w:rsid w:val="000156D6"/>
    <w:rsid w:val="00016138"/>
    <w:rsid w:val="000228D7"/>
    <w:rsid w:val="00026877"/>
    <w:rsid w:val="00027D82"/>
    <w:rsid w:val="00031CC3"/>
    <w:rsid w:val="00031D78"/>
    <w:rsid w:val="00034F2D"/>
    <w:rsid w:val="00035E99"/>
    <w:rsid w:val="00042E18"/>
    <w:rsid w:val="0004508D"/>
    <w:rsid w:val="00046585"/>
    <w:rsid w:val="0005513A"/>
    <w:rsid w:val="00063A55"/>
    <w:rsid w:val="0006458A"/>
    <w:rsid w:val="00073081"/>
    <w:rsid w:val="00076C83"/>
    <w:rsid w:val="000773E4"/>
    <w:rsid w:val="00082E8B"/>
    <w:rsid w:val="00086554"/>
    <w:rsid w:val="000B506B"/>
    <w:rsid w:val="000B52DC"/>
    <w:rsid w:val="000C5FD5"/>
    <w:rsid w:val="000D2B55"/>
    <w:rsid w:val="000D4640"/>
    <w:rsid w:val="000D4851"/>
    <w:rsid w:val="000D78E9"/>
    <w:rsid w:val="000E09EE"/>
    <w:rsid w:val="000E2A57"/>
    <w:rsid w:val="000E55ED"/>
    <w:rsid w:val="000F1637"/>
    <w:rsid w:val="000F749B"/>
    <w:rsid w:val="000F7FEE"/>
    <w:rsid w:val="00106BA8"/>
    <w:rsid w:val="00112774"/>
    <w:rsid w:val="0012269B"/>
    <w:rsid w:val="001239A5"/>
    <w:rsid w:val="001269B8"/>
    <w:rsid w:val="00137B90"/>
    <w:rsid w:val="001405B1"/>
    <w:rsid w:val="0014122C"/>
    <w:rsid w:val="001421D1"/>
    <w:rsid w:val="00142900"/>
    <w:rsid w:val="001429CB"/>
    <w:rsid w:val="001434ED"/>
    <w:rsid w:val="00152893"/>
    <w:rsid w:val="00153564"/>
    <w:rsid w:val="0015485C"/>
    <w:rsid w:val="00157302"/>
    <w:rsid w:val="00164736"/>
    <w:rsid w:val="001672A5"/>
    <w:rsid w:val="00170DF1"/>
    <w:rsid w:val="001725D5"/>
    <w:rsid w:val="00182C6D"/>
    <w:rsid w:val="0018703C"/>
    <w:rsid w:val="001871B5"/>
    <w:rsid w:val="00187BC3"/>
    <w:rsid w:val="00190394"/>
    <w:rsid w:val="0019392B"/>
    <w:rsid w:val="00193C2E"/>
    <w:rsid w:val="001974E1"/>
    <w:rsid w:val="001A015C"/>
    <w:rsid w:val="001A04BC"/>
    <w:rsid w:val="001A2C69"/>
    <w:rsid w:val="001A52F4"/>
    <w:rsid w:val="001A5997"/>
    <w:rsid w:val="001B63D1"/>
    <w:rsid w:val="001C03E0"/>
    <w:rsid w:val="001C32BD"/>
    <w:rsid w:val="001C610A"/>
    <w:rsid w:val="001D05EB"/>
    <w:rsid w:val="001E21E2"/>
    <w:rsid w:val="001E2B90"/>
    <w:rsid w:val="001E320F"/>
    <w:rsid w:val="001E496A"/>
    <w:rsid w:val="001E7C76"/>
    <w:rsid w:val="00211B4E"/>
    <w:rsid w:val="00212EAE"/>
    <w:rsid w:val="00217389"/>
    <w:rsid w:val="00227654"/>
    <w:rsid w:val="00233A76"/>
    <w:rsid w:val="002351FA"/>
    <w:rsid w:val="00237311"/>
    <w:rsid w:val="00247026"/>
    <w:rsid w:val="00247733"/>
    <w:rsid w:val="00252E3C"/>
    <w:rsid w:val="00253375"/>
    <w:rsid w:val="00253A2D"/>
    <w:rsid w:val="00253B59"/>
    <w:rsid w:val="00254C83"/>
    <w:rsid w:val="00262FF8"/>
    <w:rsid w:val="0026489C"/>
    <w:rsid w:val="002652A5"/>
    <w:rsid w:val="00266890"/>
    <w:rsid w:val="002716F7"/>
    <w:rsid w:val="0027434F"/>
    <w:rsid w:val="002853E4"/>
    <w:rsid w:val="002911F0"/>
    <w:rsid w:val="00291E03"/>
    <w:rsid w:val="002A0A71"/>
    <w:rsid w:val="002A27F6"/>
    <w:rsid w:val="002A49A4"/>
    <w:rsid w:val="002A50E6"/>
    <w:rsid w:val="002A5DB4"/>
    <w:rsid w:val="002A7927"/>
    <w:rsid w:val="002A7A9B"/>
    <w:rsid w:val="002A7C9F"/>
    <w:rsid w:val="002B0ED2"/>
    <w:rsid w:val="002B1173"/>
    <w:rsid w:val="002B632B"/>
    <w:rsid w:val="002C51C8"/>
    <w:rsid w:val="002D140E"/>
    <w:rsid w:val="002D2171"/>
    <w:rsid w:val="002D43CF"/>
    <w:rsid w:val="002D49A9"/>
    <w:rsid w:val="002D4E7B"/>
    <w:rsid w:val="002E3889"/>
    <w:rsid w:val="002E61DB"/>
    <w:rsid w:val="002F4FE2"/>
    <w:rsid w:val="002F7B34"/>
    <w:rsid w:val="0030040F"/>
    <w:rsid w:val="00323952"/>
    <w:rsid w:val="00324794"/>
    <w:rsid w:val="00324B3F"/>
    <w:rsid w:val="003267B9"/>
    <w:rsid w:val="00330FFC"/>
    <w:rsid w:val="0033638A"/>
    <w:rsid w:val="003378CB"/>
    <w:rsid w:val="00354911"/>
    <w:rsid w:val="00355E4C"/>
    <w:rsid w:val="00357068"/>
    <w:rsid w:val="003639CE"/>
    <w:rsid w:val="003651FC"/>
    <w:rsid w:val="003668A1"/>
    <w:rsid w:val="00367AB9"/>
    <w:rsid w:val="00373210"/>
    <w:rsid w:val="00375CB2"/>
    <w:rsid w:val="003857BA"/>
    <w:rsid w:val="0038700A"/>
    <w:rsid w:val="003906DC"/>
    <w:rsid w:val="0039123A"/>
    <w:rsid w:val="00391464"/>
    <w:rsid w:val="00394149"/>
    <w:rsid w:val="00396794"/>
    <w:rsid w:val="003A16AC"/>
    <w:rsid w:val="003A368C"/>
    <w:rsid w:val="003A4082"/>
    <w:rsid w:val="003A69C3"/>
    <w:rsid w:val="003A6A07"/>
    <w:rsid w:val="003A6BBA"/>
    <w:rsid w:val="003B1A81"/>
    <w:rsid w:val="003B435C"/>
    <w:rsid w:val="003B5A95"/>
    <w:rsid w:val="003B5E0B"/>
    <w:rsid w:val="003B67F6"/>
    <w:rsid w:val="003C67D4"/>
    <w:rsid w:val="003D2007"/>
    <w:rsid w:val="003E0AA2"/>
    <w:rsid w:val="003E6A14"/>
    <w:rsid w:val="003F579B"/>
    <w:rsid w:val="003F6913"/>
    <w:rsid w:val="003F71E8"/>
    <w:rsid w:val="00401B27"/>
    <w:rsid w:val="00411504"/>
    <w:rsid w:val="00412968"/>
    <w:rsid w:val="0041369D"/>
    <w:rsid w:val="00415099"/>
    <w:rsid w:val="00422340"/>
    <w:rsid w:val="004230DB"/>
    <w:rsid w:val="00423511"/>
    <w:rsid w:val="0042419D"/>
    <w:rsid w:val="004247C6"/>
    <w:rsid w:val="00424890"/>
    <w:rsid w:val="00425A29"/>
    <w:rsid w:val="0043524F"/>
    <w:rsid w:val="00440FAD"/>
    <w:rsid w:val="004411B0"/>
    <w:rsid w:val="004566F5"/>
    <w:rsid w:val="00472F51"/>
    <w:rsid w:val="0047552F"/>
    <w:rsid w:val="00476A3A"/>
    <w:rsid w:val="0048529D"/>
    <w:rsid w:val="0049583D"/>
    <w:rsid w:val="004A24F6"/>
    <w:rsid w:val="004B4CB2"/>
    <w:rsid w:val="004D2788"/>
    <w:rsid w:val="004D3219"/>
    <w:rsid w:val="004D4A70"/>
    <w:rsid w:val="004E3703"/>
    <w:rsid w:val="004F27CA"/>
    <w:rsid w:val="004F3123"/>
    <w:rsid w:val="004F3D83"/>
    <w:rsid w:val="004F66CF"/>
    <w:rsid w:val="004F7E0F"/>
    <w:rsid w:val="005110A0"/>
    <w:rsid w:val="0051171C"/>
    <w:rsid w:val="005139BB"/>
    <w:rsid w:val="00516DDE"/>
    <w:rsid w:val="00517905"/>
    <w:rsid w:val="00527091"/>
    <w:rsid w:val="00534FE2"/>
    <w:rsid w:val="00534FEC"/>
    <w:rsid w:val="00537162"/>
    <w:rsid w:val="0053782E"/>
    <w:rsid w:val="0054417D"/>
    <w:rsid w:val="00552939"/>
    <w:rsid w:val="00553A18"/>
    <w:rsid w:val="00556CF0"/>
    <w:rsid w:val="005570A6"/>
    <w:rsid w:val="00560AB1"/>
    <w:rsid w:val="00567EFC"/>
    <w:rsid w:val="0057485B"/>
    <w:rsid w:val="00574BCF"/>
    <w:rsid w:val="00585405"/>
    <w:rsid w:val="00595F55"/>
    <w:rsid w:val="00597E46"/>
    <w:rsid w:val="005A06D3"/>
    <w:rsid w:val="005A368C"/>
    <w:rsid w:val="005A782A"/>
    <w:rsid w:val="005B5E62"/>
    <w:rsid w:val="005B6343"/>
    <w:rsid w:val="005B7905"/>
    <w:rsid w:val="005C1FC2"/>
    <w:rsid w:val="005C6314"/>
    <w:rsid w:val="005C7AD1"/>
    <w:rsid w:val="005D13B8"/>
    <w:rsid w:val="005D29A5"/>
    <w:rsid w:val="005D3760"/>
    <w:rsid w:val="005D4437"/>
    <w:rsid w:val="005D798E"/>
    <w:rsid w:val="005E4F7D"/>
    <w:rsid w:val="005F1AB0"/>
    <w:rsid w:val="005F1DF9"/>
    <w:rsid w:val="005F364B"/>
    <w:rsid w:val="005F3678"/>
    <w:rsid w:val="005F496F"/>
    <w:rsid w:val="005F7292"/>
    <w:rsid w:val="00614ABF"/>
    <w:rsid w:val="006237D3"/>
    <w:rsid w:val="00625BFA"/>
    <w:rsid w:val="00625DFE"/>
    <w:rsid w:val="0062677B"/>
    <w:rsid w:val="00635B90"/>
    <w:rsid w:val="00636C2B"/>
    <w:rsid w:val="00637CEB"/>
    <w:rsid w:val="0064033A"/>
    <w:rsid w:val="00642602"/>
    <w:rsid w:val="006456A0"/>
    <w:rsid w:val="006457A6"/>
    <w:rsid w:val="00661B02"/>
    <w:rsid w:val="00662B2A"/>
    <w:rsid w:val="006669CF"/>
    <w:rsid w:val="00670AD8"/>
    <w:rsid w:val="0068124D"/>
    <w:rsid w:val="00682AED"/>
    <w:rsid w:val="00685069"/>
    <w:rsid w:val="00685C02"/>
    <w:rsid w:val="006943B5"/>
    <w:rsid w:val="006A07BD"/>
    <w:rsid w:val="006A36F0"/>
    <w:rsid w:val="006A3A19"/>
    <w:rsid w:val="006A55F8"/>
    <w:rsid w:val="006B0476"/>
    <w:rsid w:val="006B1179"/>
    <w:rsid w:val="006B1324"/>
    <w:rsid w:val="006B7785"/>
    <w:rsid w:val="006B79A2"/>
    <w:rsid w:val="006C4484"/>
    <w:rsid w:val="006C4BEE"/>
    <w:rsid w:val="006C70CA"/>
    <w:rsid w:val="006E0DB1"/>
    <w:rsid w:val="006E158E"/>
    <w:rsid w:val="006E2417"/>
    <w:rsid w:val="006F07C4"/>
    <w:rsid w:val="006F0817"/>
    <w:rsid w:val="006F1A66"/>
    <w:rsid w:val="006F2B9A"/>
    <w:rsid w:val="006F2F90"/>
    <w:rsid w:val="006F5859"/>
    <w:rsid w:val="00702C4E"/>
    <w:rsid w:val="007037AF"/>
    <w:rsid w:val="0071290D"/>
    <w:rsid w:val="00714C30"/>
    <w:rsid w:val="0071541A"/>
    <w:rsid w:val="007202E1"/>
    <w:rsid w:val="007259C9"/>
    <w:rsid w:val="00730D61"/>
    <w:rsid w:val="00732264"/>
    <w:rsid w:val="00733C02"/>
    <w:rsid w:val="00736D81"/>
    <w:rsid w:val="00742C3A"/>
    <w:rsid w:val="007532FB"/>
    <w:rsid w:val="007549CB"/>
    <w:rsid w:val="0075598A"/>
    <w:rsid w:val="00755A69"/>
    <w:rsid w:val="00760473"/>
    <w:rsid w:val="00762225"/>
    <w:rsid w:val="007638CC"/>
    <w:rsid w:val="00771AAC"/>
    <w:rsid w:val="007766C1"/>
    <w:rsid w:val="007805ED"/>
    <w:rsid w:val="0078495A"/>
    <w:rsid w:val="0078760C"/>
    <w:rsid w:val="00791E93"/>
    <w:rsid w:val="0079263D"/>
    <w:rsid w:val="00795438"/>
    <w:rsid w:val="007A5594"/>
    <w:rsid w:val="007A7055"/>
    <w:rsid w:val="007B1FCE"/>
    <w:rsid w:val="007B59D4"/>
    <w:rsid w:val="007C0776"/>
    <w:rsid w:val="007C17DE"/>
    <w:rsid w:val="007C2243"/>
    <w:rsid w:val="007C4839"/>
    <w:rsid w:val="007D0162"/>
    <w:rsid w:val="007D3655"/>
    <w:rsid w:val="007D3708"/>
    <w:rsid w:val="007D43BC"/>
    <w:rsid w:val="007E00F8"/>
    <w:rsid w:val="007E0586"/>
    <w:rsid w:val="007E1C27"/>
    <w:rsid w:val="007E6A56"/>
    <w:rsid w:val="007F3695"/>
    <w:rsid w:val="008166B1"/>
    <w:rsid w:val="008214DA"/>
    <w:rsid w:val="00825CC8"/>
    <w:rsid w:val="00826DA5"/>
    <w:rsid w:val="00827CA3"/>
    <w:rsid w:val="00831D50"/>
    <w:rsid w:val="008364CF"/>
    <w:rsid w:val="00843FFD"/>
    <w:rsid w:val="00853E25"/>
    <w:rsid w:val="008647A5"/>
    <w:rsid w:val="00873FA4"/>
    <w:rsid w:val="00885986"/>
    <w:rsid w:val="008A18CD"/>
    <w:rsid w:val="008A4F71"/>
    <w:rsid w:val="008A66CB"/>
    <w:rsid w:val="008B30C6"/>
    <w:rsid w:val="008B41B5"/>
    <w:rsid w:val="008C4F96"/>
    <w:rsid w:val="008C552D"/>
    <w:rsid w:val="008C7396"/>
    <w:rsid w:val="008C7B47"/>
    <w:rsid w:val="008D12B4"/>
    <w:rsid w:val="008D69B4"/>
    <w:rsid w:val="008E0E25"/>
    <w:rsid w:val="008E3EC0"/>
    <w:rsid w:val="008F0B38"/>
    <w:rsid w:val="008F2497"/>
    <w:rsid w:val="008F4063"/>
    <w:rsid w:val="009008F4"/>
    <w:rsid w:val="0091236B"/>
    <w:rsid w:val="00913A59"/>
    <w:rsid w:val="009163F8"/>
    <w:rsid w:val="00917D27"/>
    <w:rsid w:val="0092241C"/>
    <w:rsid w:val="00926755"/>
    <w:rsid w:val="00931FEB"/>
    <w:rsid w:val="00944D4C"/>
    <w:rsid w:val="00950073"/>
    <w:rsid w:val="00950F11"/>
    <w:rsid w:val="0095362F"/>
    <w:rsid w:val="00956541"/>
    <w:rsid w:val="009567A9"/>
    <w:rsid w:val="00972716"/>
    <w:rsid w:val="009746D2"/>
    <w:rsid w:val="00975B37"/>
    <w:rsid w:val="00981BB2"/>
    <w:rsid w:val="009912AE"/>
    <w:rsid w:val="00992768"/>
    <w:rsid w:val="0099445B"/>
    <w:rsid w:val="00995CE9"/>
    <w:rsid w:val="009B411B"/>
    <w:rsid w:val="009C2C43"/>
    <w:rsid w:val="009C6DDE"/>
    <w:rsid w:val="009D2C3E"/>
    <w:rsid w:val="009D4547"/>
    <w:rsid w:val="009E29EE"/>
    <w:rsid w:val="009F17D6"/>
    <w:rsid w:val="009F1DFA"/>
    <w:rsid w:val="009F2F3A"/>
    <w:rsid w:val="00A01AA6"/>
    <w:rsid w:val="00A156E8"/>
    <w:rsid w:val="00A15967"/>
    <w:rsid w:val="00A260FA"/>
    <w:rsid w:val="00A303D7"/>
    <w:rsid w:val="00A32026"/>
    <w:rsid w:val="00A32548"/>
    <w:rsid w:val="00A33AB5"/>
    <w:rsid w:val="00A33FCC"/>
    <w:rsid w:val="00A35272"/>
    <w:rsid w:val="00A358F6"/>
    <w:rsid w:val="00A3700C"/>
    <w:rsid w:val="00A46C4A"/>
    <w:rsid w:val="00A5008F"/>
    <w:rsid w:val="00A6041E"/>
    <w:rsid w:val="00A646E0"/>
    <w:rsid w:val="00A664B4"/>
    <w:rsid w:val="00A716F4"/>
    <w:rsid w:val="00A7603B"/>
    <w:rsid w:val="00A86DB6"/>
    <w:rsid w:val="00A86F72"/>
    <w:rsid w:val="00AA2834"/>
    <w:rsid w:val="00AA4A71"/>
    <w:rsid w:val="00AB1F21"/>
    <w:rsid w:val="00AB3CEC"/>
    <w:rsid w:val="00AB5968"/>
    <w:rsid w:val="00AB5C8A"/>
    <w:rsid w:val="00AB72A7"/>
    <w:rsid w:val="00AC1ADF"/>
    <w:rsid w:val="00AD3A33"/>
    <w:rsid w:val="00AE2486"/>
    <w:rsid w:val="00AE4A9F"/>
    <w:rsid w:val="00AE7E43"/>
    <w:rsid w:val="00AF1417"/>
    <w:rsid w:val="00AF1931"/>
    <w:rsid w:val="00AF295A"/>
    <w:rsid w:val="00AF33AE"/>
    <w:rsid w:val="00AF442B"/>
    <w:rsid w:val="00AF7066"/>
    <w:rsid w:val="00B002A1"/>
    <w:rsid w:val="00B02282"/>
    <w:rsid w:val="00B04B49"/>
    <w:rsid w:val="00B1063B"/>
    <w:rsid w:val="00B10B4B"/>
    <w:rsid w:val="00B11308"/>
    <w:rsid w:val="00B13928"/>
    <w:rsid w:val="00B15B67"/>
    <w:rsid w:val="00B17229"/>
    <w:rsid w:val="00B22868"/>
    <w:rsid w:val="00B268B7"/>
    <w:rsid w:val="00B277DD"/>
    <w:rsid w:val="00B31371"/>
    <w:rsid w:val="00B33056"/>
    <w:rsid w:val="00B345EF"/>
    <w:rsid w:val="00B35096"/>
    <w:rsid w:val="00B41853"/>
    <w:rsid w:val="00B44E52"/>
    <w:rsid w:val="00B465C2"/>
    <w:rsid w:val="00B5175B"/>
    <w:rsid w:val="00B52193"/>
    <w:rsid w:val="00B523AD"/>
    <w:rsid w:val="00B5424A"/>
    <w:rsid w:val="00B56D43"/>
    <w:rsid w:val="00B63C73"/>
    <w:rsid w:val="00B70108"/>
    <w:rsid w:val="00B742D0"/>
    <w:rsid w:val="00B74489"/>
    <w:rsid w:val="00B85804"/>
    <w:rsid w:val="00BA0B4A"/>
    <w:rsid w:val="00BA2A14"/>
    <w:rsid w:val="00BA3DD7"/>
    <w:rsid w:val="00BA5A9C"/>
    <w:rsid w:val="00BA5C06"/>
    <w:rsid w:val="00BA6C72"/>
    <w:rsid w:val="00BB0E5D"/>
    <w:rsid w:val="00BB2E84"/>
    <w:rsid w:val="00BB4113"/>
    <w:rsid w:val="00BC3660"/>
    <w:rsid w:val="00BD14EC"/>
    <w:rsid w:val="00BD4CAC"/>
    <w:rsid w:val="00BE1C51"/>
    <w:rsid w:val="00BE49C1"/>
    <w:rsid w:val="00BE6B58"/>
    <w:rsid w:val="00BF3C0D"/>
    <w:rsid w:val="00BF4AFC"/>
    <w:rsid w:val="00BF5597"/>
    <w:rsid w:val="00BF61D4"/>
    <w:rsid w:val="00BF6936"/>
    <w:rsid w:val="00C030C7"/>
    <w:rsid w:val="00C04262"/>
    <w:rsid w:val="00C050F1"/>
    <w:rsid w:val="00C12F33"/>
    <w:rsid w:val="00C1422A"/>
    <w:rsid w:val="00C143F7"/>
    <w:rsid w:val="00C15230"/>
    <w:rsid w:val="00C24971"/>
    <w:rsid w:val="00C24A6B"/>
    <w:rsid w:val="00C267D7"/>
    <w:rsid w:val="00C3210D"/>
    <w:rsid w:val="00C331A1"/>
    <w:rsid w:val="00C35DD9"/>
    <w:rsid w:val="00C457F3"/>
    <w:rsid w:val="00C4750B"/>
    <w:rsid w:val="00C50AEC"/>
    <w:rsid w:val="00C53F9B"/>
    <w:rsid w:val="00C5487F"/>
    <w:rsid w:val="00C74C04"/>
    <w:rsid w:val="00C75E4A"/>
    <w:rsid w:val="00C81521"/>
    <w:rsid w:val="00C81AC3"/>
    <w:rsid w:val="00C854F4"/>
    <w:rsid w:val="00C86277"/>
    <w:rsid w:val="00C922C2"/>
    <w:rsid w:val="00C929B0"/>
    <w:rsid w:val="00C96CD5"/>
    <w:rsid w:val="00C96EED"/>
    <w:rsid w:val="00C97286"/>
    <w:rsid w:val="00CA381B"/>
    <w:rsid w:val="00CA65CC"/>
    <w:rsid w:val="00CB4C36"/>
    <w:rsid w:val="00CB4CF3"/>
    <w:rsid w:val="00CC3A11"/>
    <w:rsid w:val="00CC3ADF"/>
    <w:rsid w:val="00CC68A7"/>
    <w:rsid w:val="00CC6F5D"/>
    <w:rsid w:val="00CC7F91"/>
    <w:rsid w:val="00CD2077"/>
    <w:rsid w:val="00CE6801"/>
    <w:rsid w:val="00CE7895"/>
    <w:rsid w:val="00CF03A0"/>
    <w:rsid w:val="00CF064F"/>
    <w:rsid w:val="00CF3FB4"/>
    <w:rsid w:val="00D01D51"/>
    <w:rsid w:val="00D036A0"/>
    <w:rsid w:val="00D05850"/>
    <w:rsid w:val="00D05917"/>
    <w:rsid w:val="00D064F0"/>
    <w:rsid w:val="00D114A7"/>
    <w:rsid w:val="00D12686"/>
    <w:rsid w:val="00D20C67"/>
    <w:rsid w:val="00D22810"/>
    <w:rsid w:val="00D24C8C"/>
    <w:rsid w:val="00D302AD"/>
    <w:rsid w:val="00D30EF4"/>
    <w:rsid w:val="00D34110"/>
    <w:rsid w:val="00D40A36"/>
    <w:rsid w:val="00D4508F"/>
    <w:rsid w:val="00D45F94"/>
    <w:rsid w:val="00D54248"/>
    <w:rsid w:val="00D71260"/>
    <w:rsid w:val="00D71487"/>
    <w:rsid w:val="00D76A4E"/>
    <w:rsid w:val="00D80AC4"/>
    <w:rsid w:val="00D80E95"/>
    <w:rsid w:val="00D8366F"/>
    <w:rsid w:val="00D84D1E"/>
    <w:rsid w:val="00D90AD5"/>
    <w:rsid w:val="00D925E7"/>
    <w:rsid w:val="00DA4E90"/>
    <w:rsid w:val="00DA4FE6"/>
    <w:rsid w:val="00DB0CE8"/>
    <w:rsid w:val="00DB3BEE"/>
    <w:rsid w:val="00DB6651"/>
    <w:rsid w:val="00DC1B0C"/>
    <w:rsid w:val="00DC3193"/>
    <w:rsid w:val="00DC4465"/>
    <w:rsid w:val="00DC5295"/>
    <w:rsid w:val="00DD0D26"/>
    <w:rsid w:val="00DD0EDB"/>
    <w:rsid w:val="00DD3D70"/>
    <w:rsid w:val="00DE01CE"/>
    <w:rsid w:val="00DF0268"/>
    <w:rsid w:val="00DF2DB5"/>
    <w:rsid w:val="00E0192A"/>
    <w:rsid w:val="00E06E31"/>
    <w:rsid w:val="00E11390"/>
    <w:rsid w:val="00E167EF"/>
    <w:rsid w:val="00E201DE"/>
    <w:rsid w:val="00E3684A"/>
    <w:rsid w:val="00E42F48"/>
    <w:rsid w:val="00E43705"/>
    <w:rsid w:val="00E43C0B"/>
    <w:rsid w:val="00E44524"/>
    <w:rsid w:val="00E45CAE"/>
    <w:rsid w:val="00E53262"/>
    <w:rsid w:val="00E536D1"/>
    <w:rsid w:val="00E555F1"/>
    <w:rsid w:val="00E56DA7"/>
    <w:rsid w:val="00E57A0A"/>
    <w:rsid w:val="00E57DC8"/>
    <w:rsid w:val="00E61F74"/>
    <w:rsid w:val="00E62380"/>
    <w:rsid w:val="00E62CF7"/>
    <w:rsid w:val="00E62EE8"/>
    <w:rsid w:val="00E73A7D"/>
    <w:rsid w:val="00E763E4"/>
    <w:rsid w:val="00E8031F"/>
    <w:rsid w:val="00E83E0C"/>
    <w:rsid w:val="00E87DA8"/>
    <w:rsid w:val="00E90EB3"/>
    <w:rsid w:val="00EA0F6D"/>
    <w:rsid w:val="00EA226D"/>
    <w:rsid w:val="00EA2C59"/>
    <w:rsid w:val="00EA2DB8"/>
    <w:rsid w:val="00EA49A7"/>
    <w:rsid w:val="00EA56A1"/>
    <w:rsid w:val="00EA659C"/>
    <w:rsid w:val="00EB17F3"/>
    <w:rsid w:val="00EB2866"/>
    <w:rsid w:val="00EB4511"/>
    <w:rsid w:val="00EC5DBE"/>
    <w:rsid w:val="00EC7B7C"/>
    <w:rsid w:val="00ED46AF"/>
    <w:rsid w:val="00EF2322"/>
    <w:rsid w:val="00EF24B6"/>
    <w:rsid w:val="00EF3ED1"/>
    <w:rsid w:val="00EF4427"/>
    <w:rsid w:val="00EF4D81"/>
    <w:rsid w:val="00EF5E4F"/>
    <w:rsid w:val="00F04A5B"/>
    <w:rsid w:val="00F05407"/>
    <w:rsid w:val="00F15611"/>
    <w:rsid w:val="00F22954"/>
    <w:rsid w:val="00F244C6"/>
    <w:rsid w:val="00F2671F"/>
    <w:rsid w:val="00F27DE2"/>
    <w:rsid w:val="00F3184F"/>
    <w:rsid w:val="00F40290"/>
    <w:rsid w:val="00F442F2"/>
    <w:rsid w:val="00F506BA"/>
    <w:rsid w:val="00F54AF9"/>
    <w:rsid w:val="00F5719E"/>
    <w:rsid w:val="00F571E2"/>
    <w:rsid w:val="00F6174C"/>
    <w:rsid w:val="00F61D2A"/>
    <w:rsid w:val="00F637F1"/>
    <w:rsid w:val="00F7081A"/>
    <w:rsid w:val="00F71AB5"/>
    <w:rsid w:val="00F72A78"/>
    <w:rsid w:val="00F7403B"/>
    <w:rsid w:val="00F81FF3"/>
    <w:rsid w:val="00F9215F"/>
    <w:rsid w:val="00F92726"/>
    <w:rsid w:val="00F93BA3"/>
    <w:rsid w:val="00F95A1F"/>
    <w:rsid w:val="00F962B5"/>
    <w:rsid w:val="00F96C85"/>
    <w:rsid w:val="00FA3598"/>
    <w:rsid w:val="00FB6043"/>
    <w:rsid w:val="00FB6495"/>
    <w:rsid w:val="00FB79F6"/>
    <w:rsid w:val="00FC5FD3"/>
    <w:rsid w:val="00FC7579"/>
    <w:rsid w:val="00FD0653"/>
    <w:rsid w:val="00FD3E73"/>
    <w:rsid w:val="00FD50DF"/>
    <w:rsid w:val="00FE0E61"/>
    <w:rsid w:val="00FE2CE6"/>
    <w:rsid w:val="00FE4DBA"/>
    <w:rsid w:val="00FF12C5"/>
    <w:rsid w:val="00FF3320"/>
    <w:rsid w:val="00FF6010"/>
    <w:rsid w:val="021EBD3C"/>
    <w:rsid w:val="11506AEC"/>
    <w:rsid w:val="12D67BC1"/>
    <w:rsid w:val="144C7E34"/>
    <w:rsid w:val="161D5F1C"/>
    <w:rsid w:val="1BE9A353"/>
    <w:rsid w:val="313BAD60"/>
    <w:rsid w:val="3AC72535"/>
    <w:rsid w:val="3AC76C6C"/>
    <w:rsid w:val="3FD7E249"/>
    <w:rsid w:val="404A914C"/>
    <w:rsid w:val="485C4646"/>
    <w:rsid w:val="49F509D5"/>
    <w:rsid w:val="4C57E1FB"/>
    <w:rsid w:val="4CAC318B"/>
    <w:rsid w:val="4F42C352"/>
    <w:rsid w:val="523A463D"/>
    <w:rsid w:val="52D221AA"/>
    <w:rsid w:val="5404B16C"/>
    <w:rsid w:val="5AB80CF0"/>
    <w:rsid w:val="5BC88CB8"/>
    <w:rsid w:val="5E6D41F3"/>
    <w:rsid w:val="5F2A2DFC"/>
    <w:rsid w:val="6694C3B8"/>
    <w:rsid w:val="6993C5B9"/>
    <w:rsid w:val="6BEE5AC3"/>
    <w:rsid w:val="6F92F2CB"/>
    <w:rsid w:val="75CD41D7"/>
    <w:rsid w:val="783959FB"/>
    <w:rsid w:val="79469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A73504"/>
  <w15:chartTrackingRefBased/>
  <w15:docId w15:val="{96D82DF7-E496-456A-84EA-7397DBD77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C7B4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596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926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2295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295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AF7066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527091"/>
    <w:pPr>
      <w:widowControl w:val="0"/>
      <w:spacing w:after="0" w:line="240" w:lineRule="auto"/>
      <w:ind w:left="1960" w:hanging="360"/>
    </w:pPr>
    <w:rPr>
      <w:rFonts w:ascii="Calibri" w:eastAsia="Calibri" w:hAnsi="Calibri"/>
    </w:rPr>
  </w:style>
  <w:style w:type="character" w:customStyle="1" w:styleId="BodyTextChar">
    <w:name w:val="Body Text Char"/>
    <w:basedOn w:val="DefaultParagraphFont"/>
    <w:link w:val="BodyText"/>
    <w:uiPriority w:val="1"/>
    <w:rsid w:val="00527091"/>
    <w:rPr>
      <w:rFonts w:ascii="Calibri" w:eastAsia="Calibri" w:hAnsi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4150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1509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1509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50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509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50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509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F2F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2F90"/>
  </w:style>
  <w:style w:type="paragraph" w:styleId="Footer">
    <w:name w:val="footer"/>
    <w:basedOn w:val="Normal"/>
    <w:link w:val="FooterChar"/>
    <w:uiPriority w:val="99"/>
    <w:unhideWhenUsed/>
    <w:rsid w:val="006F2F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2F90"/>
  </w:style>
  <w:style w:type="character" w:styleId="PlaceholderText">
    <w:name w:val="Placeholder Text"/>
    <w:basedOn w:val="DefaultParagraphFont"/>
    <w:uiPriority w:val="99"/>
    <w:semiHidden/>
    <w:rsid w:val="005570A6"/>
    <w:rPr>
      <w:color w:val="808080"/>
    </w:rPr>
  </w:style>
  <w:style w:type="character" w:customStyle="1" w:styleId="Heading2Char">
    <w:name w:val="Heading 2 Char"/>
    <w:basedOn w:val="DefaultParagraphFont"/>
    <w:link w:val="Heading2"/>
    <w:uiPriority w:val="9"/>
    <w:rsid w:val="008C7B4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Revision">
    <w:name w:val="Revision"/>
    <w:hidden/>
    <w:uiPriority w:val="99"/>
    <w:semiHidden/>
    <w:rsid w:val="009D2C3E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A1596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63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5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0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2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1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3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1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77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7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3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4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1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22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4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zurelocalboost@microsoft.com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-megankidd\Desktop\Intel%20Microsoft%20SDP%20Request%20Form%20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FBD6F76EA904F56B91D35A9D1D9AE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A16210-5A33-4AB2-B835-857E09F05B47}"/>
      </w:docPartPr>
      <w:docPartBody>
        <w:p w:rsidR="00F4037D" w:rsidRDefault="00D8366F" w:rsidP="00D8366F">
          <w:pPr>
            <w:pStyle w:val="6FBD6F76EA904F56B91D35A9D1D9AE1B24"/>
          </w:pPr>
          <w:r w:rsidRPr="004566F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CD082F5CBF42A1BE872A4EE8244A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8937EE-C9DC-476D-8C8A-80666D9E7FB3}"/>
      </w:docPartPr>
      <w:docPartBody>
        <w:p w:rsidR="00F4037D" w:rsidRDefault="004F3D83">
          <w:pPr>
            <w:pStyle w:val="A6CD082F5CBF42A1BE872A4EE8244AEB"/>
          </w:pPr>
          <w:r w:rsidRPr="0068776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4115684749540CC80F81BA80283E7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B01164-1BEF-4755-9DF4-2D9683A4D90A}"/>
      </w:docPartPr>
      <w:docPartBody>
        <w:p w:rsidR="00F4037D" w:rsidRDefault="00D8366F" w:rsidP="00D8366F">
          <w:pPr>
            <w:pStyle w:val="34115684749540CC80F81BA80283E76124"/>
          </w:pPr>
          <w:r w:rsidRPr="004566F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0CA63502B0405186001F8BCB1B9F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4F5661-B3F4-43C1-96B3-163ECCB603FF}"/>
      </w:docPartPr>
      <w:docPartBody>
        <w:p w:rsidR="00F4037D" w:rsidRDefault="00D8366F" w:rsidP="00D8366F">
          <w:pPr>
            <w:pStyle w:val="3F0CA63502B0405186001F8BCB1B9FB224"/>
          </w:pPr>
          <w:r w:rsidRPr="004566F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2AF031161C74DD191F448A38ADAF0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473934-BEF4-421E-B9BD-5198EB96414D}"/>
      </w:docPartPr>
      <w:docPartBody>
        <w:p w:rsidR="00F4037D" w:rsidRDefault="00D8366F" w:rsidP="00D8366F">
          <w:pPr>
            <w:pStyle w:val="02AF031161C74DD191F448A38ADAF0A624"/>
          </w:pPr>
          <w:r w:rsidRPr="004566F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A3B9A66DC4340F886DA7C6E385C59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F76F83-8219-474C-B655-F8A4237BFB2E}"/>
      </w:docPartPr>
      <w:docPartBody>
        <w:p w:rsidR="00F4037D" w:rsidRDefault="00D8366F" w:rsidP="00D8366F">
          <w:pPr>
            <w:pStyle w:val="BA3B9A66DC4340F886DA7C6E385C59CF24"/>
          </w:pPr>
          <w:r w:rsidRPr="004566F5">
            <w:rPr>
              <w:rStyle w:val="PlaceholderText"/>
            </w:rPr>
            <w:t>Click or tap here to enter text.</w:t>
          </w:r>
        </w:p>
        <w:bookmarkStart w:id="0" w:name="Check1"/>
        <w:bookmarkEnd w:id="0"/>
      </w:docPartBody>
    </w:docPart>
    <w:docPart>
      <w:docPartPr>
        <w:name w:val="2F9488407F0547CE9BACF8687EE102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114AC8-3B3B-4D63-B3D7-DDB3EBC4D383}"/>
      </w:docPartPr>
      <w:docPartBody>
        <w:p w:rsidR="00F4037D" w:rsidRDefault="00D8366F" w:rsidP="00D8366F">
          <w:pPr>
            <w:pStyle w:val="2F9488407F0547CE9BACF8687EE1029D2"/>
          </w:pPr>
          <w:r w:rsidRPr="00516D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B7DB48D1B454A75865E96491596AE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9E2009-3400-4344-B845-06DCAB163B3C}"/>
      </w:docPartPr>
      <w:docPartBody>
        <w:p w:rsidR="00F4037D" w:rsidRDefault="00D8366F" w:rsidP="00D8366F">
          <w:pPr>
            <w:pStyle w:val="2B7DB48D1B454A75865E96491596AE9D2"/>
          </w:pPr>
          <w:r w:rsidRPr="004566F5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bordersDoNotSurroundHeader/>
  <w:bordersDoNotSurroundFooter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66F"/>
    <w:rsid w:val="00050B46"/>
    <w:rsid w:val="00073081"/>
    <w:rsid w:val="000C3A9C"/>
    <w:rsid w:val="000D68AD"/>
    <w:rsid w:val="000E55ED"/>
    <w:rsid w:val="00117E7F"/>
    <w:rsid w:val="00142900"/>
    <w:rsid w:val="00164736"/>
    <w:rsid w:val="001A015C"/>
    <w:rsid w:val="001A04BC"/>
    <w:rsid w:val="0020346E"/>
    <w:rsid w:val="00211ED4"/>
    <w:rsid w:val="00212642"/>
    <w:rsid w:val="002142DA"/>
    <w:rsid w:val="002233DC"/>
    <w:rsid w:val="00263629"/>
    <w:rsid w:val="002902F4"/>
    <w:rsid w:val="002D5D9A"/>
    <w:rsid w:val="003001D3"/>
    <w:rsid w:val="003B67F6"/>
    <w:rsid w:val="003D7990"/>
    <w:rsid w:val="00406A55"/>
    <w:rsid w:val="00411D35"/>
    <w:rsid w:val="00422D05"/>
    <w:rsid w:val="004247C6"/>
    <w:rsid w:val="004444FD"/>
    <w:rsid w:val="0048529D"/>
    <w:rsid w:val="004B2728"/>
    <w:rsid w:val="004F3D83"/>
    <w:rsid w:val="005162A2"/>
    <w:rsid w:val="00543920"/>
    <w:rsid w:val="005744DA"/>
    <w:rsid w:val="005D798E"/>
    <w:rsid w:val="00627B7D"/>
    <w:rsid w:val="006371C8"/>
    <w:rsid w:val="0067609B"/>
    <w:rsid w:val="006777BA"/>
    <w:rsid w:val="006A36F0"/>
    <w:rsid w:val="00754C6F"/>
    <w:rsid w:val="007A386B"/>
    <w:rsid w:val="008331AF"/>
    <w:rsid w:val="00843FFD"/>
    <w:rsid w:val="00863E4A"/>
    <w:rsid w:val="008E1712"/>
    <w:rsid w:val="008F2328"/>
    <w:rsid w:val="0094567E"/>
    <w:rsid w:val="00AB1F21"/>
    <w:rsid w:val="00AE58DF"/>
    <w:rsid w:val="00AE7E43"/>
    <w:rsid w:val="00AF295A"/>
    <w:rsid w:val="00B3463D"/>
    <w:rsid w:val="00B56D43"/>
    <w:rsid w:val="00B62E4F"/>
    <w:rsid w:val="00BB111F"/>
    <w:rsid w:val="00C459D5"/>
    <w:rsid w:val="00C96CD5"/>
    <w:rsid w:val="00C97286"/>
    <w:rsid w:val="00D76AE6"/>
    <w:rsid w:val="00D76B3D"/>
    <w:rsid w:val="00D8366F"/>
    <w:rsid w:val="00DC4465"/>
    <w:rsid w:val="00DD6720"/>
    <w:rsid w:val="00E02513"/>
    <w:rsid w:val="00E755B9"/>
    <w:rsid w:val="00EE18DE"/>
    <w:rsid w:val="00F4037D"/>
    <w:rsid w:val="00FF5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8366F"/>
    <w:rPr>
      <w:color w:val="808080"/>
    </w:rPr>
  </w:style>
  <w:style w:type="paragraph" w:customStyle="1" w:styleId="A6CD082F5CBF42A1BE872A4EE8244AEB">
    <w:name w:val="A6CD082F5CBF42A1BE872A4EE8244AEB"/>
  </w:style>
  <w:style w:type="paragraph" w:customStyle="1" w:styleId="6FBD6F76EA904F56B91D35A9D1D9AE1B24">
    <w:name w:val="6FBD6F76EA904F56B91D35A9D1D9AE1B24"/>
    <w:rsid w:val="00D8366F"/>
    <w:rPr>
      <w:rFonts w:eastAsiaTheme="minorHAnsi"/>
    </w:rPr>
  </w:style>
  <w:style w:type="paragraph" w:customStyle="1" w:styleId="34115684749540CC80F81BA80283E76124">
    <w:name w:val="34115684749540CC80F81BA80283E76124"/>
    <w:rsid w:val="00D8366F"/>
    <w:rPr>
      <w:rFonts w:eastAsiaTheme="minorHAnsi"/>
    </w:rPr>
  </w:style>
  <w:style w:type="paragraph" w:customStyle="1" w:styleId="3F0CA63502B0405186001F8BCB1B9FB224">
    <w:name w:val="3F0CA63502B0405186001F8BCB1B9FB224"/>
    <w:rsid w:val="00D8366F"/>
    <w:rPr>
      <w:rFonts w:eastAsiaTheme="minorHAnsi"/>
    </w:rPr>
  </w:style>
  <w:style w:type="paragraph" w:customStyle="1" w:styleId="02AF031161C74DD191F448A38ADAF0A624">
    <w:name w:val="02AF031161C74DD191F448A38ADAF0A624"/>
    <w:rsid w:val="00D8366F"/>
    <w:rPr>
      <w:rFonts w:eastAsiaTheme="minorHAnsi"/>
    </w:rPr>
  </w:style>
  <w:style w:type="paragraph" w:customStyle="1" w:styleId="BA3B9A66DC4340F886DA7C6E385C59CF24">
    <w:name w:val="BA3B9A66DC4340F886DA7C6E385C59CF24"/>
    <w:rsid w:val="00D8366F"/>
    <w:rPr>
      <w:rFonts w:eastAsiaTheme="minorHAnsi"/>
    </w:rPr>
  </w:style>
  <w:style w:type="paragraph" w:customStyle="1" w:styleId="2B7DB48D1B454A75865E96491596AE9D2">
    <w:name w:val="2B7DB48D1B454A75865E96491596AE9D2"/>
    <w:rsid w:val="00D8366F"/>
    <w:pPr>
      <w:ind w:left="720"/>
      <w:contextualSpacing/>
    </w:pPr>
    <w:rPr>
      <w:rFonts w:eastAsiaTheme="minorHAnsi"/>
    </w:rPr>
  </w:style>
  <w:style w:type="paragraph" w:customStyle="1" w:styleId="2F9488407F0547CE9BACF8687EE1029D2">
    <w:name w:val="2F9488407F0547CE9BACF8687EE1029D2"/>
    <w:rsid w:val="00D8366F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9FFA0C1A479B4397907192D343D42A" ma:contentTypeVersion="16" ma:contentTypeDescription="Create a new document." ma:contentTypeScope="" ma:versionID="b67beeba9fbe46ace92c18c940aca474">
  <xsd:schema xmlns:xsd="http://www.w3.org/2001/XMLSchema" xmlns:xs="http://www.w3.org/2001/XMLSchema" xmlns:p="http://schemas.microsoft.com/office/2006/metadata/properties" xmlns:ns1="http://schemas.microsoft.com/sharepoint/v3" xmlns:ns2="86306982-7ee6-424b-9992-39e40ec98d7c" xmlns:ns3="09aa2dfc-9ab1-42b1-9332-7dff91b96aff" targetNamespace="http://schemas.microsoft.com/office/2006/metadata/properties" ma:root="true" ma:fieldsID="b0ec363ecc7e55a39907cc9b479bbeca" ns1:_="" ns2:_="" ns3:_="">
    <xsd:import namespace="http://schemas.microsoft.com/sharepoint/v3"/>
    <xsd:import namespace="86306982-7ee6-424b-9992-39e40ec98d7c"/>
    <xsd:import namespace="09aa2dfc-9ab1-42b1-9332-7dff91b96aff"/>
    <xsd:element name="properties">
      <xsd:complexType>
        <xsd:sequence>
          <xsd:element name="documentManagement">
            <xsd:complexType>
              <xsd:all>
                <xsd:element ref="ns2:MediaServiceBillingMetadata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MediaServiceDocTag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306982-7ee6-424b-9992-39e40ec98d7c" elementFormDefault="qualified">
    <xsd:import namespace="http://schemas.microsoft.com/office/2006/documentManagement/types"/>
    <xsd:import namespace="http://schemas.microsoft.com/office/infopath/2007/PartnerControls"/>
    <xsd:element name="MediaServiceBillingMetadata" ma:index="8" nillable="true" ma:displayName="MediaServiceBillingMetadata" ma:hidden="true" ma:internalName="MediaServiceBillingMetadata" ma:readOnly="true">
      <xsd:simpleType>
        <xsd:restriction base="dms:Not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ocTags" ma:index="15" nillable="true" ma:displayName="MediaServiceDocTags" ma:hidden="true" ma:internalName="MediaServiceDocTag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aa2dfc-9ab1-42b1-9332-7dff91b96aff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a5226191-7bae-48bb-88d4-3e7e03e7936c}" ma:internalName="TaxCatchAll" ma:showField="CatchAllData" ma:web="09aa2dfc-9ab1-42b1-9332-7dff91b96af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6306982-7ee6-424b-9992-39e40ec98d7c">
      <Terms xmlns="http://schemas.microsoft.com/office/infopath/2007/PartnerControls"/>
    </lcf76f155ced4ddcb4097134ff3c332f>
    <TaxCatchAll xmlns="09aa2dfc-9ab1-42b1-9332-7dff91b96aff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8DAB5DD-B49A-49A8-835C-C0369F77C1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6306982-7ee6-424b-9992-39e40ec98d7c"/>
    <ds:schemaRef ds:uri="09aa2dfc-9ab1-42b1-9332-7dff91b96a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5E2528E-1235-41A5-8D12-F1EDD0F8F70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3DEFF73-716F-4E51-8CCA-E40B3B7BBF46}">
  <ds:schemaRefs>
    <ds:schemaRef ds:uri="http://purl.org/dc/terms/"/>
    <ds:schemaRef ds:uri="86306982-7ee6-424b-9992-39e40ec98d7c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schemas.microsoft.com/sharepoint/v3"/>
    <ds:schemaRef ds:uri="09aa2dfc-9ab1-42b1-9332-7dff91b96aff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61A31E9-DE99-4FD9-A443-B237179ED9E2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46c98d88-e344-4ed4-8496-4ed7712e255d}" enabled="0" method="" siteId="{46c98d88-e344-4ed4-8496-4ed7712e255d}" removed="1"/>
  <clbl:label id="{f42aa342-8706-4288-bd11-ebb85995028c}" enabled="1" method="Privileged" siteId="{72f988bf-86f1-41af-91ab-2d7cd011db47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Intel Microsoft SDP Request Form </Template>
  <TotalTime>5</TotalTime>
  <Pages>2</Pages>
  <Words>310</Words>
  <Characters>1773</Characters>
  <Application>Microsoft Office Word</Application>
  <DocSecurity>0</DocSecurity>
  <Lines>14</Lines>
  <Paragraphs>4</Paragraphs>
  <ScaleCrop>false</ScaleCrop>
  <Company/>
  <LinksUpToDate>false</LinksUpToDate>
  <CharactersWithSpaces>2079</CharactersWithSpaces>
  <SharedDoc>false</SharedDoc>
  <HLinks>
    <vt:vector size="6" baseType="variant">
      <vt:variant>
        <vt:i4>1048626</vt:i4>
      </vt:variant>
      <vt:variant>
        <vt:i4>0</vt:i4>
      </vt:variant>
      <vt:variant>
        <vt:i4>0</vt:i4>
      </vt:variant>
      <vt:variant>
        <vt:i4>5</vt:i4>
      </vt:variant>
      <vt:variant>
        <vt:lpwstr>mailto:azurelocalboost@microsoft.com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Kidd (PRIME 8 LLC)</dc:creator>
  <cp:keywords/>
  <dc:description/>
  <cp:lastModifiedBy>Rene Munoz (AG Consulting Partners Inc)</cp:lastModifiedBy>
  <cp:revision>2</cp:revision>
  <cp:lastPrinted>2025-02-04T01:09:00Z</cp:lastPrinted>
  <dcterms:created xsi:type="dcterms:W3CDTF">2025-02-14T19:36:00Z</dcterms:created>
  <dcterms:modified xsi:type="dcterms:W3CDTF">2025-02-14T19:36:00Z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8b588405-cb46-473a-b793-f98b44877764</vt:lpwstr>
  </property>
  <property fmtid="{D5CDD505-2E9C-101B-9397-08002B2CF9AE}" pid="3" name="CTP_TimeStamp">
    <vt:lpwstr>2020-04-13 19:02:51Z</vt:lpwstr>
  </property>
  <property fmtid="{D5CDD505-2E9C-101B-9397-08002B2CF9AE}" pid="4" name="CTP_BU">
    <vt:lpwstr>NA</vt:lpwstr>
  </property>
  <property fmtid="{D5CDD505-2E9C-101B-9397-08002B2CF9AE}" pid="5" name="CTP_IDSID">
    <vt:lpwstr>NA</vt:lpwstr>
  </property>
  <property fmtid="{D5CDD505-2E9C-101B-9397-08002B2CF9AE}" pid="6" name="CTP_WWID">
    <vt:lpwstr>NA</vt:lpwstr>
  </property>
  <property fmtid="{D5CDD505-2E9C-101B-9397-08002B2CF9AE}" pid="7" name="MSIP_Label_f42aa342-8706-4288-bd11-ebb85995028c_Enabled">
    <vt:lpwstr>True</vt:lpwstr>
  </property>
  <property fmtid="{D5CDD505-2E9C-101B-9397-08002B2CF9AE}" pid="8" name="MSIP_Label_f42aa342-8706-4288-bd11-ebb85995028c_SiteId">
    <vt:lpwstr>72f988bf-86f1-41af-91ab-2d7cd011db47</vt:lpwstr>
  </property>
  <property fmtid="{D5CDD505-2E9C-101B-9397-08002B2CF9AE}" pid="9" name="MSIP_Label_f42aa342-8706-4288-bd11-ebb85995028c_SetDate">
    <vt:lpwstr>2019-04-23T13:49:31.2420820Z</vt:lpwstr>
  </property>
  <property fmtid="{D5CDD505-2E9C-101B-9397-08002B2CF9AE}" pid="10" name="MSIP_Label_f42aa342-8706-4288-bd11-ebb85995028c_Name">
    <vt:lpwstr>General</vt:lpwstr>
  </property>
  <property fmtid="{D5CDD505-2E9C-101B-9397-08002B2CF9AE}" pid="11" name="MSIP_Label_f42aa342-8706-4288-bd11-ebb85995028c_ActionId">
    <vt:lpwstr>151dc01e-71fe-42d6-ad77-944a069baf3b</vt:lpwstr>
  </property>
  <property fmtid="{D5CDD505-2E9C-101B-9397-08002B2CF9AE}" pid="12" name="MSIP_Label_f42aa342-8706-4288-bd11-ebb85995028c_Extended_MSFT_Method">
    <vt:lpwstr>Automatic</vt:lpwstr>
  </property>
  <property fmtid="{D5CDD505-2E9C-101B-9397-08002B2CF9AE}" pid="13" name="Sensitivity">
    <vt:lpwstr>General</vt:lpwstr>
  </property>
  <property fmtid="{D5CDD505-2E9C-101B-9397-08002B2CF9AE}" pid="14" name="Offisync_ServerID">
    <vt:lpwstr>d001a694-7c66-4352-b53b-895ffdce369f</vt:lpwstr>
  </property>
  <property fmtid="{D5CDD505-2E9C-101B-9397-08002B2CF9AE}" pid="15" name="Offisync_ProviderInitializationData">
    <vt:lpwstr>https://soco.intel.com/</vt:lpwstr>
  </property>
  <property fmtid="{D5CDD505-2E9C-101B-9397-08002B2CF9AE}" pid="16" name="Offisync_UpdateToken">
    <vt:lpwstr>1</vt:lpwstr>
  </property>
  <property fmtid="{D5CDD505-2E9C-101B-9397-08002B2CF9AE}" pid="17" name="Jive_PrevVersionNumber">
    <vt:lpwstr>-1</vt:lpwstr>
  </property>
  <property fmtid="{D5CDD505-2E9C-101B-9397-08002B2CF9AE}" pid="18" name="Jive_LatestUserAccountName">
    <vt:lpwstr>mrfrick</vt:lpwstr>
  </property>
  <property fmtid="{D5CDD505-2E9C-101B-9397-08002B2CF9AE}" pid="19" name="Jive_LatestFileFullName">
    <vt:lpwstr>426c8bbc6e4ecddf2af89adfabcd9832</vt:lpwstr>
  </property>
  <property fmtid="{D5CDD505-2E9C-101B-9397-08002B2CF9AE}" pid="20" name="Jive_ModifiedButNotPublished">
    <vt:lpwstr>True</vt:lpwstr>
  </property>
  <property fmtid="{D5CDD505-2E9C-101B-9397-08002B2CF9AE}" pid="21" name="Offisync_UniqueId">
    <vt:lpwstr>2610815</vt:lpwstr>
  </property>
  <property fmtid="{D5CDD505-2E9C-101B-9397-08002B2CF9AE}" pid="22" name="CTPClassification">
    <vt:lpwstr>CTP_NT</vt:lpwstr>
  </property>
  <property fmtid="{D5CDD505-2E9C-101B-9397-08002B2CF9AE}" pid="23" name="ContentTypeId">
    <vt:lpwstr>0x010100DF9FFA0C1A479B4397907192D343D42A</vt:lpwstr>
  </property>
  <property fmtid="{D5CDD505-2E9C-101B-9397-08002B2CF9AE}" pid="24" name="MediaServiceImageTags">
    <vt:lpwstr/>
  </property>
  <property fmtid="{D5CDD505-2E9C-101B-9397-08002B2CF9AE}" pid="25" name="Size">
    <vt:r8>76598</vt:r8>
  </property>
  <property fmtid="{D5CDD505-2E9C-101B-9397-08002B2CF9AE}" pid="26" name="xd_ProgID">
    <vt:lpwstr/>
  </property>
  <property fmtid="{D5CDD505-2E9C-101B-9397-08002B2CF9AE}" pid="27" name="ComplianceAssetId">
    <vt:lpwstr/>
  </property>
  <property fmtid="{D5CDD505-2E9C-101B-9397-08002B2CF9AE}" pid="28" name="TemplateUrl">
    <vt:lpwstr/>
  </property>
  <property fmtid="{D5CDD505-2E9C-101B-9397-08002B2CF9AE}" pid="29" name="_ExtendedDescription">
    <vt:lpwstr/>
  </property>
  <property fmtid="{D5CDD505-2E9C-101B-9397-08002B2CF9AE}" pid="30" name="xd_Signature">
    <vt:bool>false</vt:bool>
  </property>
  <property fmtid="{D5CDD505-2E9C-101B-9397-08002B2CF9AE}" pid="31" name="SharedWithUsers">
    <vt:lpwstr>505;#Savi, Anna;#506;#Piccioni, Andrea;#507;#Linares, Eva;#408;#Osiecki, Maciej</vt:lpwstr>
  </property>
  <property fmtid="{D5CDD505-2E9C-101B-9397-08002B2CF9AE}" pid="32" name="TriggerFlowInfo">
    <vt:lpwstr/>
  </property>
</Properties>
</file>